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3561A" w14:textId="56AA67D0" w:rsidR="00141E86" w:rsidRPr="00565518" w:rsidRDefault="00141E86" w:rsidP="00C6554A">
      <w:pPr>
        <w:pStyle w:val="Photo"/>
        <w:rPr>
          <w:rFonts w:ascii="Arial" w:hAnsi="Arial" w:cs="Arial"/>
        </w:rPr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 w:rsidRPr="00565518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34FCF03" wp14:editId="3D7EF376">
            <wp:simplePos x="0" y="0"/>
            <wp:positionH relativeFrom="page">
              <wp:align>left</wp:align>
            </wp:positionH>
            <wp:positionV relativeFrom="paragraph">
              <wp:posOffset>-1087755</wp:posOffset>
            </wp:positionV>
            <wp:extent cx="8214995" cy="5476663"/>
            <wp:effectExtent l="0" t="0" r="0" b="0"/>
            <wp:wrapNone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lly-sikkema-RlO3fLOS7PE-unspla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4995" cy="547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3E71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B849C2F" w14:textId="5BB1A954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ACE7B36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5A032DD" w14:textId="18ACBD1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A8B1FB3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6FD2890B" w14:textId="476CA861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C300FDD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7CBA5AF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42D1257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6EFFF92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E90AFA4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3770B2B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1070972" w14:textId="5E44E5D9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435A752" w14:textId="37B359D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6894D10" w14:textId="3660CE1B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ACFC504" w14:textId="4FC5FC46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96BF0C1" w14:textId="3D000876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5516385" w14:textId="5E63B83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29DDF3B" w14:textId="6D89B372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6B61486" w14:textId="223E391D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821DE9B" w14:textId="5665CEAD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AB6B20B" w14:textId="6DD918C0" w:rsidR="00141E86" w:rsidRPr="00565518" w:rsidRDefault="00141E86" w:rsidP="00141E86">
      <w:pPr>
        <w:pStyle w:val="Photo"/>
        <w:jc w:val="left"/>
        <w:rPr>
          <w:rFonts w:ascii="Arial" w:hAnsi="Arial" w:cs="Arial"/>
        </w:rPr>
      </w:pPr>
    </w:p>
    <w:p w14:paraId="3C9765E7" w14:textId="172D14FB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78A8E4B" w14:textId="5981940F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B19E1DC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C2CA9FD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9C318A1" w14:textId="1B3EE380" w:rsidR="00C6554A" w:rsidRPr="00565518" w:rsidRDefault="00C6554A" w:rsidP="00C6554A">
      <w:pPr>
        <w:pStyle w:val="Photo"/>
        <w:rPr>
          <w:rFonts w:ascii="Arial" w:hAnsi="Arial" w:cs="Arial"/>
        </w:rPr>
      </w:pPr>
    </w:p>
    <w:bookmarkEnd w:id="0"/>
    <w:bookmarkEnd w:id="1"/>
    <w:bookmarkEnd w:id="2"/>
    <w:bookmarkEnd w:id="3"/>
    <w:bookmarkEnd w:id="4"/>
    <w:p w14:paraId="2C94B4F4" w14:textId="00D685A8" w:rsidR="00C6554A" w:rsidRPr="00565518" w:rsidRDefault="00141E86" w:rsidP="00141E86">
      <w:pPr>
        <w:pStyle w:val="Title"/>
        <w:rPr>
          <w:rFonts w:ascii="Arial" w:hAnsi="Arial" w:cs="Arial"/>
        </w:rPr>
      </w:pPr>
      <w:r w:rsidRPr="00565518">
        <w:rPr>
          <w:rFonts w:ascii="Arial" w:hAnsi="Arial" w:cs="Arial"/>
        </w:rPr>
        <w:t>My Personal Journey</w:t>
      </w:r>
    </w:p>
    <w:p w14:paraId="40D22811" w14:textId="6405509B" w:rsidR="00141E86" w:rsidRPr="00565518" w:rsidRDefault="00141E86" w:rsidP="00141E86">
      <w:pPr>
        <w:pStyle w:val="Title"/>
        <w:rPr>
          <w:rFonts w:ascii="Arial" w:hAnsi="Arial" w:cs="Arial"/>
        </w:rPr>
      </w:pPr>
    </w:p>
    <w:p w14:paraId="3AF2432B" w14:textId="6C719EBC" w:rsidR="00141E86" w:rsidRPr="00565518" w:rsidRDefault="002D58D9" w:rsidP="00141E86">
      <w:pPr>
        <w:pStyle w:val="Title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W</w:t>
      </w:r>
      <w:r w:rsidR="00141E86" w:rsidRPr="00565518">
        <w:rPr>
          <w:rFonts w:ascii="Arial" w:hAnsi="Arial" w:cs="Arial"/>
          <w:highlight w:val="yellow"/>
        </w:rPr>
        <w:t>rite your name here</w:t>
      </w:r>
    </w:p>
    <w:p w14:paraId="5FEEADA9" w14:textId="411C8502" w:rsidR="00C6554A" w:rsidRPr="00565518" w:rsidRDefault="00D82649" w:rsidP="00C6554A">
      <w:pPr>
        <w:pStyle w:val="Subtitle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and</w:t>
      </w:r>
      <w:r w:rsidR="002B7A03" w:rsidRPr="002B7A03">
        <w:rPr>
          <w:rFonts w:ascii="Arial" w:hAnsi="Arial" w:cs="Arial"/>
          <w:highlight w:val="yellow"/>
        </w:rPr>
        <w:t xml:space="preserve"> the Date</w:t>
      </w:r>
    </w:p>
    <w:p w14:paraId="58621CFC" w14:textId="46FEE63C" w:rsidR="006C638F" w:rsidRPr="00565518" w:rsidRDefault="006C638F" w:rsidP="00C6554A">
      <w:pPr>
        <w:pStyle w:val="Subtitle"/>
        <w:rPr>
          <w:rFonts w:ascii="Arial" w:hAnsi="Arial" w:cs="Arial"/>
        </w:rPr>
      </w:pPr>
    </w:p>
    <w:p w14:paraId="3BD35AD9" w14:textId="0CA7601E" w:rsidR="006C638F" w:rsidRDefault="006C638F" w:rsidP="00C6554A">
      <w:pPr>
        <w:pStyle w:val="Subtitle"/>
        <w:rPr>
          <w:rFonts w:ascii="Arial" w:hAnsi="Arial" w:cs="Arial"/>
        </w:rPr>
      </w:pPr>
    </w:p>
    <w:p w14:paraId="0C1F1095" w14:textId="77777777" w:rsidR="002B7A03" w:rsidRPr="00565518" w:rsidRDefault="002B7A03" w:rsidP="00C6554A">
      <w:pPr>
        <w:pStyle w:val="Subtitle"/>
        <w:rPr>
          <w:rFonts w:ascii="Arial" w:hAnsi="Arial" w:cs="Arial"/>
        </w:rPr>
      </w:pPr>
    </w:p>
    <w:p w14:paraId="5CDA2099" w14:textId="77777777" w:rsidR="006C638F" w:rsidRPr="00565518" w:rsidRDefault="00483F30" w:rsidP="00C6554A">
      <w:pPr>
        <w:pStyle w:val="ContactInfo"/>
        <w:rPr>
          <w:rFonts w:ascii="Arial" w:hAnsi="Arial" w:cs="Arial"/>
        </w:rPr>
      </w:pPr>
      <w:r w:rsidRPr="00565518">
        <w:rPr>
          <w:rFonts w:ascii="Arial" w:hAnsi="Arial" w:cs="Arial"/>
        </w:rPr>
        <w:t xml:space="preserve">Finding </w:t>
      </w:r>
      <w:r w:rsidR="00141E86" w:rsidRPr="00565518">
        <w:rPr>
          <w:rFonts w:ascii="Arial" w:hAnsi="Arial" w:cs="Arial"/>
        </w:rPr>
        <w:t>your</w:t>
      </w:r>
      <w:r w:rsidRPr="00565518">
        <w:rPr>
          <w:rFonts w:ascii="Arial" w:hAnsi="Arial" w:cs="Arial"/>
        </w:rPr>
        <w:t xml:space="preserve"> Inner Light</w:t>
      </w:r>
      <w:r w:rsidR="00C6554A" w:rsidRPr="00565518">
        <w:rPr>
          <w:rFonts w:ascii="Arial" w:hAnsi="Arial" w:cs="Arial"/>
        </w:rPr>
        <w:t xml:space="preserve"> | </w:t>
      </w:r>
      <w:r w:rsidR="006C638F" w:rsidRPr="00565518">
        <w:rPr>
          <w:rFonts w:ascii="Arial" w:hAnsi="Arial" w:cs="Arial"/>
        </w:rPr>
        <w:t>Jovi Hoonjan | Love 2 Meditate</w:t>
      </w:r>
    </w:p>
    <w:p w14:paraId="0252177A" w14:textId="77777777" w:rsidR="007967E1" w:rsidRDefault="007967E1" w:rsidP="00C6554A">
      <w:pPr>
        <w:pStyle w:val="ContactInfo"/>
        <w:rPr>
          <w:rFonts w:ascii="Arial" w:hAnsi="Arial" w:cs="Arial"/>
        </w:rPr>
      </w:pPr>
    </w:p>
    <w:p w14:paraId="62890F00" w14:textId="1BAE21C4" w:rsidR="00C6554A" w:rsidRPr="00565518" w:rsidRDefault="00C6554A" w:rsidP="00C6554A">
      <w:pPr>
        <w:pStyle w:val="ContactInfo"/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color w:val="595959" w:themeColor="text1" w:themeTint="A6"/>
          <w:sz w:val="22"/>
          <w:szCs w:val="22"/>
        </w:rPr>
        <w:id w:val="15451011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625729" w14:textId="13C2AA50" w:rsidR="00D97B44" w:rsidRPr="00565518" w:rsidRDefault="00D97B44">
          <w:pPr>
            <w:pStyle w:val="TOCHeading"/>
            <w:rPr>
              <w:rFonts w:ascii="Arial" w:hAnsi="Arial" w:cs="Arial"/>
            </w:rPr>
          </w:pPr>
          <w:r w:rsidRPr="00565518">
            <w:rPr>
              <w:rFonts w:ascii="Arial" w:hAnsi="Arial" w:cs="Arial"/>
            </w:rPr>
            <w:t>Contents</w:t>
          </w:r>
        </w:p>
        <w:p w14:paraId="3F972DEE" w14:textId="4725FF83" w:rsidR="00D82649" w:rsidRDefault="00D97B44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r w:rsidRPr="00565518">
            <w:rPr>
              <w:rFonts w:ascii="Arial" w:hAnsi="Arial" w:cs="Arial"/>
            </w:rPr>
            <w:fldChar w:fldCharType="begin"/>
          </w:r>
          <w:r w:rsidRPr="00565518">
            <w:rPr>
              <w:rFonts w:ascii="Arial" w:hAnsi="Arial" w:cs="Arial"/>
            </w:rPr>
            <w:instrText xml:space="preserve"> TOC \o "1-3" \h \z \u </w:instrText>
          </w:r>
          <w:r w:rsidRPr="00565518">
            <w:rPr>
              <w:rFonts w:ascii="Arial" w:hAnsi="Arial" w:cs="Arial"/>
            </w:rPr>
            <w:fldChar w:fldCharType="separate"/>
          </w:r>
          <w:hyperlink w:anchor="_Toc45615062" w:history="1">
            <w:r w:rsidR="00D82649" w:rsidRPr="00791D1F">
              <w:rPr>
                <w:rStyle w:val="Hyperlink"/>
                <w:rFonts w:ascii="Arial" w:hAnsi="Arial" w:cs="Arial"/>
                <w:noProof/>
              </w:rPr>
              <w:t xml:space="preserve"> 1 - </w:t>
            </w:r>
            <w:r w:rsidR="00D82649">
              <w:rPr>
                <w:rFonts w:eastAsiaTheme="minorEastAsia"/>
                <w:noProof/>
                <w:color w:val="auto"/>
              </w:rPr>
              <w:tab/>
            </w:r>
            <w:r w:rsidR="00D82649" w:rsidRPr="00791D1F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D82649">
              <w:rPr>
                <w:noProof/>
                <w:webHidden/>
              </w:rPr>
              <w:tab/>
            </w:r>
            <w:r w:rsidR="00D82649">
              <w:rPr>
                <w:noProof/>
                <w:webHidden/>
              </w:rPr>
              <w:fldChar w:fldCharType="begin"/>
            </w:r>
            <w:r w:rsidR="00D82649">
              <w:rPr>
                <w:noProof/>
                <w:webHidden/>
              </w:rPr>
              <w:instrText xml:space="preserve"> PAGEREF _Toc45615062 \h </w:instrText>
            </w:r>
            <w:r w:rsidR="00D82649">
              <w:rPr>
                <w:noProof/>
                <w:webHidden/>
              </w:rPr>
            </w:r>
            <w:r w:rsidR="00D82649">
              <w:rPr>
                <w:noProof/>
                <w:webHidden/>
              </w:rPr>
              <w:fldChar w:fldCharType="separate"/>
            </w:r>
            <w:r w:rsidR="00D82649">
              <w:rPr>
                <w:noProof/>
                <w:webHidden/>
              </w:rPr>
              <w:t>2</w:t>
            </w:r>
            <w:r w:rsidR="00D82649">
              <w:rPr>
                <w:noProof/>
                <w:webHidden/>
              </w:rPr>
              <w:fldChar w:fldCharType="end"/>
            </w:r>
          </w:hyperlink>
        </w:p>
        <w:p w14:paraId="25C9E5D8" w14:textId="201B7C7B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3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2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Meet your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355E7" w14:textId="65BE7763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4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3 -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Silence is Golden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34EDE" w14:textId="47E00503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5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4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Empower and Forgive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56D38" w14:textId="5A9526F2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6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4 -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Walking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BDDA1" w14:textId="7383ED21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7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6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Fly with Eagle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22CA0" w14:textId="3B74E6E8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8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7 –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Ritual – Ground and Be Present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6C661" w14:textId="4E5E0559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69" w:history="1">
            <w:r w:rsidRPr="00791D1F">
              <w:rPr>
                <w:rStyle w:val="Hyperlink"/>
                <w:rFonts w:ascii="Arial" w:hAnsi="Arial" w:cs="Arial"/>
                <w:noProof/>
              </w:rPr>
              <w:t xml:space="preserve">8 - 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Rebirth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518F5" w14:textId="50E68C42" w:rsidR="00D82649" w:rsidRDefault="00D82649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615070" w:history="1">
            <w:r w:rsidRPr="00791D1F">
              <w:rPr>
                <w:rStyle w:val="Hyperlink"/>
                <w:rFonts w:ascii="Arial" w:hAnsi="Arial" w:cs="Arial"/>
                <w:noProof/>
              </w:rPr>
              <w:t>9 -</w:t>
            </w:r>
            <w:r>
              <w:rPr>
                <w:rFonts w:eastAsiaTheme="minorEastAsia"/>
                <w:noProof/>
                <w:color w:val="auto"/>
              </w:rPr>
              <w:tab/>
            </w:r>
            <w:r w:rsidRPr="00791D1F">
              <w:rPr>
                <w:rStyle w:val="Hyperlink"/>
                <w:rFonts w:ascii="Arial" w:hAnsi="Arial" w:cs="Arial"/>
                <w:noProof/>
              </w:rPr>
              <w:t>The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_Toc45615070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6B59C" w14:textId="20DB3ECE" w:rsidR="00D97B44" w:rsidRPr="00565518" w:rsidRDefault="00D97B44">
          <w:pPr>
            <w:rPr>
              <w:rFonts w:ascii="Arial" w:hAnsi="Arial" w:cs="Arial"/>
            </w:rPr>
          </w:pPr>
          <w:r w:rsidRPr="00565518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07C6C972" w14:textId="702ABD41" w:rsidR="00D97B44" w:rsidRPr="00565518" w:rsidRDefault="00D97B44">
      <w:pPr>
        <w:rPr>
          <w:rFonts w:ascii="Arial" w:hAnsi="Arial" w:cs="Arial"/>
        </w:rPr>
      </w:pPr>
    </w:p>
    <w:p w14:paraId="32AB5236" w14:textId="77777777" w:rsidR="00D97B44" w:rsidRPr="00565518" w:rsidRDefault="00D97B44">
      <w:pPr>
        <w:rPr>
          <w:rFonts w:ascii="Arial" w:hAnsi="Arial" w:cs="Arial"/>
        </w:rPr>
      </w:pPr>
    </w:p>
    <w:p w14:paraId="5A08C408" w14:textId="77777777" w:rsidR="000203B2" w:rsidRDefault="000203B2">
      <w:pPr>
        <w:rPr>
          <w:rFonts w:ascii="Arial" w:hAnsi="Arial" w:cs="Arial"/>
        </w:rPr>
      </w:pPr>
    </w:p>
    <w:p w14:paraId="68CC124C" w14:textId="00A521A7" w:rsidR="00D97B44" w:rsidRPr="00565518" w:rsidRDefault="00D97B44">
      <w:pPr>
        <w:rPr>
          <w:rFonts w:ascii="Arial" w:eastAsiaTheme="majorEastAsia" w:hAnsi="Arial" w:cs="Arial"/>
          <w:caps/>
          <w:color w:val="007789" w:themeColor="accent1" w:themeShade="BF"/>
          <w:sz w:val="24"/>
        </w:rPr>
      </w:pPr>
      <w:r w:rsidRPr="00565518">
        <w:rPr>
          <w:rFonts w:ascii="Arial" w:hAnsi="Arial" w:cs="Arial"/>
        </w:rPr>
        <w:br w:type="page"/>
      </w:r>
    </w:p>
    <w:p w14:paraId="1ADA0DF5" w14:textId="380C756D" w:rsidR="00C91C0E" w:rsidRDefault="002D58D9" w:rsidP="00A413E7">
      <w:pPr>
        <w:pStyle w:val="Heading2"/>
        <w:rPr>
          <w:rFonts w:ascii="Arial" w:hAnsi="Arial" w:cs="Arial"/>
        </w:rPr>
      </w:pPr>
      <w:bookmarkStart w:id="5" w:name="_Toc45615062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97BFB07" wp14:editId="6EE9B98E">
            <wp:simplePos x="0" y="0"/>
            <wp:positionH relativeFrom="page">
              <wp:align>right</wp:align>
            </wp:positionH>
            <wp:positionV relativeFrom="paragraph">
              <wp:posOffset>-491224</wp:posOffset>
            </wp:positionV>
            <wp:extent cx="7751135" cy="13778856"/>
            <wp:effectExtent l="0" t="0" r="2540" b="0"/>
            <wp:wrapNone/>
            <wp:docPr id="13" name="Picture 13" descr="A close up of 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cardo-velarde-1XAjAKrqJXY-unsplash.jp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135" cy="1377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03" w:rsidRPr="00565518">
        <w:rPr>
          <w:rFonts w:ascii="Arial" w:hAnsi="Arial" w:cs="Arial"/>
        </w:rPr>
        <w:t xml:space="preserve"> </w:t>
      </w:r>
      <w:r w:rsidR="00C91C0E" w:rsidRPr="00565518">
        <w:rPr>
          <w:rFonts w:ascii="Arial" w:hAnsi="Arial" w:cs="Arial"/>
        </w:rPr>
        <w:t xml:space="preserve">1 - </w:t>
      </w:r>
      <w:r w:rsidR="00C91C0E" w:rsidRPr="00565518">
        <w:rPr>
          <w:rFonts w:ascii="Arial" w:hAnsi="Arial" w:cs="Arial"/>
        </w:rPr>
        <w:tab/>
        <w:t>Introduction</w:t>
      </w:r>
      <w:bookmarkEnd w:id="5"/>
    </w:p>
    <w:p w14:paraId="6ACCDA95" w14:textId="4FEA6669" w:rsidR="000203B2" w:rsidRPr="000203B2" w:rsidRDefault="000203B2" w:rsidP="000203B2">
      <w:pPr>
        <w:rPr>
          <w:color w:val="auto"/>
        </w:rPr>
      </w:pPr>
    </w:p>
    <w:p w14:paraId="6E67B3B7" w14:textId="790CB4FE" w:rsidR="000203B2" w:rsidRPr="00AA1FE8" w:rsidRDefault="000203B2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  <w:r w:rsidRPr="00AA1FE8">
        <w:rPr>
          <w:rFonts w:ascii="Trebuchet MS" w:hAnsi="Trebuchet MS"/>
          <w:color w:val="1F497D"/>
          <w:sz w:val="30"/>
          <w:szCs w:val="30"/>
        </w:rPr>
        <w:t xml:space="preserve">Please use this Journal to record all your insights and discoveries. </w:t>
      </w:r>
      <w:r w:rsidR="00D82649">
        <w:rPr>
          <w:rFonts w:ascii="Trebuchet MS" w:hAnsi="Trebuchet MS"/>
          <w:color w:val="1F497D"/>
          <w:sz w:val="30"/>
          <w:szCs w:val="30"/>
        </w:rPr>
        <w:t>T</w:t>
      </w:r>
      <w:r w:rsidR="004658C9" w:rsidRPr="00AA1FE8">
        <w:rPr>
          <w:rFonts w:ascii="Trebuchet MS" w:hAnsi="Trebuchet MS"/>
          <w:color w:val="1F497D"/>
          <w:sz w:val="30"/>
          <w:szCs w:val="30"/>
        </w:rPr>
        <w:t>ype in the boxes, they will automatically expand.</w:t>
      </w:r>
    </w:p>
    <w:p w14:paraId="40AAD307" w14:textId="49BFDD60" w:rsidR="00986669" w:rsidRDefault="00986669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  <w:r w:rsidRPr="00AA1FE8">
        <w:rPr>
          <w:rFonts w:ascii="Trebuchet MS" w:hAnsi="Trebuchet MS"/>
          <w:color w:val="1F497D"/>
          <w:sz w:val="30"/>
          <w:szCs w:val="30"/>
        </w:rPr>
        <w:t xml:space="preserve">If you prefer to work with a printed copy, you will </w:t>
      </w:r>
      <w:r w:rsidR="00D82649">
        <w:rPr>
          <w:rFonts w:ascii="Trebuchet MS" w:hAnsi="Trebuchet MS"/>
          <w:color w:val="1F497D"/>
          <w:sz w:val="30"/>
          <w:szCs w:val="30"/>
        </w:rPr>
        <w:t xml:space="preserve">first </w:t>
      </w:r>
      <w:r w:rsidRPr="00AA1FE8">
        <w:rPr>
          <w:rFonts w:ascii="Trebuchet MS" w:hAnsi="Trebuchet MS"/>
          <w:color w:val="1F497D"/>
          <w:sz w:val="30"/>
          <w:szCs w:val="30"/>
        </w:rPr>
        <w:t xml:space="preserve">need to </w:t>
      </w:r>
      <w:r w:rsidR="002D58D9" w:rsidRPr="00AA1FE8">
        <w:rPr>
          <w:rFonts w:ascii="Trebuchet MS" w:hAnsi="Trebuchet MS"/>
          <w:color w:val="1F497D"/>
          <w:sz w:val="30"/>
          <w:szCs w:val="30"/>
        </w:rPr>
        <w:t>expand the text boxes or remove them completely</w:t>
      </w:r>
      <w:r w:rsidR="00D82649">
        <w:rPr>
          <w:rFonts w:ascii="Trebuchet MS" w:hAnsi="Trebuchet MS"/>
          <w:color w:val="1F497D"/>
          <w:sz w:val="30"/>
          <w:szCs w:val="30"/>
        </w:rPr>
        <w:t>, creating space for you to write underneath the questions</w:t>
      </w:r>
      <w:r w:rsidR="002D58D9" w:rsidRPr="00AA1FE8">
        <w:rPr>
          <w:rFonts w:ascii="Trebuchet MS" w:hAnsi="Trebuchet MS"/>
          <w:color w:val="1F497D"/>
          <w:sz w:val="30"/>
          <w:szCs w:val="30"/>
        </w:rPr>
        <w:t>.</w:t>
      </w:r>
    </w:p>
    <w:p w14:paraId="2FE94FAB" w14:textId="1275FFE3" w:rsidR="009376BF" w:rsidRPr="00AA1FE8" w:rsidRDefault="009376BF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  <w:r>
        <w:rPr>
          <w:rFonts w:ascii="Trebuchet MS" w:hAnsi="Trebuchet MS"/>
          <w:color w:val="1F497D"/>
          <w:sz w:val="30"/>
          <w:szCs w:val="30"/>
        </w:rPr>
        <w:t xml:space="preserve">At lesson </w:t>
      </w:r>
      <w:r w:rsidR="00075B1F">
        <w:rPr>
          <w:rFonts w:ascii="Trebuchet MS" w:hAnsi="Trebuchet MS"/>
          <w:color w:val="1F497D"/>
          <w:sz w:val="30"/>
          <w:szCs w:val="30"/>
        </w:rPr>
        <w:t>6</w:t>
      </w:r>
      <w:r w:rsidR="00D817C2">
        <w:rPr>
          <w:rFonts w:ascii="Trebuchet MS" w:hAnsi="Trebuchet MS"/>
          <w:color w:val="1F497D"/>
          <w:sz w:val="30"/>
          <w:szCs w:val="30"/>
        </w:rPr>
        <w:t xml:space="preserve"> – </w:t>
      </w:r>
      <w:r w:rsidR="00075B1F">
        <w:rPr>
          <w:rFonts w:ascii="Trebuchet MS" w:hAnsi="Trebuchet MS"/>
          <w:color w:val="1F497D"/>
          <w:sz w:val="30"/>
          <w:szCs w:val="30"/>
        </w:rPr>
        <w:t>A Journey with Eagle</w:t>
      </w:r>
      <w:r w:rsidR="00D817C2">
        <w:rPr>
          <w:rFonts w:ascii="Trebuchet MS" w:hAnsi="Trebuchet MS"/>
          <w:color w:val="1F497D"/>
          <w:sz w:val="30"/>
          <w:szCs w:val="30"/>
        </w:rPr>
        <w:t xml:space="preserve">, you have an opportunity to raise any questions for support and at the end of the course, you send the complete Journal to us so we can provide </w:t>
      </w:r>
      <w:r w:rsidR="00D82649">
        <w:rPr>
          <w:rFonts w:ascii="Trebuchet MS" w:hAnsi="Trebuchet MS"/>
          <w:color w:val="1F497D"/>
          <w:sz w:val="30"/>
          <w:szCs w:val="30"/>
        </w:rPr>
        <w:t xml:space="preserve">you with </w:t>
      </w:r>
      <w:r w:rsidR="00D817C2">
        <w:rPr>
          <w:rFonts w:ascii="Trebuchet MS" w:hAnsi="Trebuchet MS"/>
          <w:color w:val="1F497D"/>
          <w:sz w:val="30"/>
          <w:szCs w:val="30"/>
        </w:rPr>
        <w:t>further guidance.</w:t>
      </w:r>
    </w:p>
    <w:p w14:paraId="440C36C6" w14:textId="793D199C" w:rsidR="000203B2" w:rsidRPr="000203B2" w:rsidRDefault="000203B2" w:rsidP="000203B2">
      <w:pPr>
        <w:rPr>
          <w:color w:val="auto"/>
        </w:rPr>
      </w:pPr>
    </w:p>
    <w:p w14:paraId="19FA250D" w14:textId="6DB9F8CB" w:rsidR="00C91C0E" w:rsidRPr="00565518" w:rsidRDefault="00C91C0E">
      <w:pPr>
        <w:rPr>
          <w:rFonts w:ascii="Arial" w:eastAsiaTheme="majorEastAsia" w:hAnsi="Arial" w:cs="Arial"/>
          <w:b/>
          <w:caps/>
          <w:color w:val="auto"/>
          <w:sz w:val="36"/>
        </w:rPr>
      </w:pPr>
      <w:r w:rsidRPr="00565518">
        <w:rPr>
          <w:rFonts w:ascii="Arial" w:hAnsi="Arial" w:cs="Arial"/>
        </w:rPr>
        <w:br w:type="page"/>
      </w:r>
    </w:p>
    <w:p w14:paraId="3F114E57" w14:textId="35AEB452" w:rsidR="00C6554A" w:rsidRPr="00565518" w:rsidRDefault="00C91C0E" w:rsidP="00A413E7">
      <w:pPr>
        <w:pStyle w:val="Heading2"/>
        <w:rPr>
          <w:rFonts w:ascii="Arial" w:hAnsi="Arial" w:cs="Arial"/>
        </w:rPr>
      </w:pPr>
      <w:bookmarkStart w:id="6" w:name="_Toc45615063"/>
      <w:r w:rsidRPr="00565518">
        <w:rPr>
          <w:rFonts w:ascii="Arial" w:hAnsi="Arial" w:cs="Arial"/>
        </w:rPr>
        <w:lastRenderedPageBreak/>
        <w:t>2</w:t>
      </w:r>
      <w:r w:rsidR="00997A0D" w:rsidRPr="00565518">
        <w:rPr>
          <w:rFonts w:ascii="Arial" w:hAnsi="Arial" w:cs="Arial"/>
        </w:rPr>
        <w:t xml:space="preserve"> – </w:t>
      </w:r>
      <w:r w:rsidR="00141E86" w:rsidRPr="00565518">
        <w:rPr>
          <w:rFonts w:ascii="Arial" w:hAnsi="Arial" w:cs="Arial"/>
        </w:rPr>
        <w:tab/>
      </w:r>
      <w:r w:rsidR="00997A0D" w:rsidRPr="00565518">
        <w:rPr>
          <w:rFonts w:ascii="Arial" w:hAnsi="Arial" w:cs="Arial"/>
        </w:rPr>
        <w:t>Meet your Guide</w:t>
      </w:r>
      <w:bookmarkEnd w:id="6"/>
    </w:p>
    <w:p w14:paraId="240A3EAE" w14:textId="5833E301" w:rsidR="001F1E03" w:rsidRPr="00AA1FE8" w:rsidRDefault="002D58D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noProof/>
          <w:color w:val="1F497D"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18A71F42" wp14:editId="63D19DE9">
            <wp:simplePos x="0" y="0"/>
            <wp:positionH relativeFrom="page">
              <wp:posOffset>-11177</wp:posOffset>
            </wp:positionH>
            <wp:positionV relativeFrom="paragraph">
              <wp:posOffset>391839</wp:posOffset>
            </wp:positionV>
            <wp:extent cx="7772606" cy="8991098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ston-public-library-QD4oLSSgf_Q-unsplash.jpg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812" cy="899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03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Listen to this meditation every day.</w:t>
      </w:r>
    </w:p>
    <w:p w14:paraId="58E1B672" w14:textId="1D0B5E78" w:rsidR="001F1E03" w:rsidRPr="00565518" w:rsidRDefault="001F1E03" w:rsidP="00783B60">
      <w:pPr>
        <w:rPr>
          <w:rFonts w:ascii="Arial" w:hAnsi="Arial" w:cs="Arial"/>
          <w:color w:val="auto"/>
        </w:rPr>
      </w:pPr>
    </w:p>
    <w:p w14:paraId="6BD842AB" w14:textId="01B5897B" w:rsidR="001F1E03" w:rsidRPr="00565518" w:rsidRDefault="001F1E03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1F1E03" w:rsidRPr="00565518" w14:paraId="695BD0F9" w14:textId="77777777" w:rsidTr="001F1E03">
        <w:tc>
          <w:tcPr>
            <w:tcW w:w="1615" w:type="dxa"/>
            <w:shd w:val="clear" w:color="auto" w:fill="C9F7F1" w:themeFill="accent6" w:themeFillTint="33"/>
          </w:tcPr>
          <w:p w14:paraId="3F4ADB63" w14:textId="7B6B9AF7" w:rsidR="001F1E03" w:rsidRPr="00565518" w:rsidRDefault="001F1E03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lastRenderedPageBreak/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26376C21" w14:textId="46DDA8FC" w:rsidR="001F1E03" w:rsidRPr="00565518" w:rsidRDefault="001F1E03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</w:t>
            </w:r>
            <w:r w:rsidR="00C90847" w:rsidRPr="00565518">
              <w:rPr>
                <w:rFonts w:ascii="Arial" w:hAnsi="Arial" w:cs="Arial"/>
                <w:color w:val="auto"/>
              </w:rPr>
              <w:t>at</w:t>
            </w:r>
            <w:r w:rsidRPr="00565518">
              <w:rPr>
                <w:rFonts w:ascii="Arial" w:hAnsi="Arial" w:cs="Arial"/>
                <w:color w:val="auto"/>
              </w:rPr>
              <w:t xml:space="preserve"> time of day was the meditation done</w:t>
            </w:r>
            <w:r w:rsidR="00C90847" w:rsidRPr="00565518">
              <w:rPr>
                <w:rFonts w:ascii="Arial" w:hAnsi="Arial" w:cs="Arial"/>
                <w:color w:val="auto"/>
              </w:rPr>
              <w:t xml:space="preserve">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35CF361D" w14:textId="6AE7BE73" w:rsidR="001F1E03" w:rsidRPr="00565518" w:rsidRDefault="00C90847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happened and </w:t>
            </w:r>
            <w:r w:rsidR="00FE238A" w:rsidRPr="00565518">
              <w:rPr>
                <w:rFonts w:ascii="Arial" w:hAnsi="Arial" w:cs="Arial"/>
                <w:color w:val="auto"/>
              </w:rPr>
              <w:t xml:space="preserve">what </w:t>
            </w:r>
            <w:r w:rsidRPr="00565518">
              <w:rPr>
                <w:rFonts w:ascii="Arial" w:hAnsi="Arial" w:cs="Arial"/>
                <w:color w:val="auto"/>
              </w:rPr>
              <w:t xml:space="preserve">messages </w:t>
            </w:r>
            <w:r w:rsidR="00FE238A" w:rsidRPr="00565518">
              <w:rPr>
                <w:rFonts w:ascii="Arial" w:hAnsi="Arial" w:cs="Arial"/>
                <w:color w:val="auto"/>
              </w:rPr>
              <w:t xml:space="preserve">did you </w:t>
            </w:r>
            <w:r w:rsidRPr="00565518">
              <w:rPr>
                <w:rFonts w:ascii="Arial" w:hAnsi="Arial" w:cs="Arial"/>
                <w:color w:val="auto"/>
              </w:rPr>
              <w:t>receiv</w:t>
            </w:r>
            <w:r w:rsidR="00FE238A" w:rsidRPr="00565518">
              <w:rPr>
                <w:rFonts w:ascii="Arial" w:hAnsi="Arial" w:cs="Arial"/>
                <w:color w:val="auto"/>
              </w:rPr>
              <w:t>e</w:t>
            </w:r>
            <w:r w:rsidRPr="00565518">
              <w:rPr>
                <w:rFonts w:ascii="Arial" w:hAnsi="Arial" w:cs="Arial"/>
                <w:color w:val="auto"/>
              </w:rPr>
              <w:t xml:space="preserve"> </w:t>
            </w:r>
            <w:r w:rsidR="001F1E03" w:rsidRPr="00565518">
              <w:rPr>
                <w:rFonts w:ascii="Arial" w:hAnsi="Arial" w:cs="Arial"/>
                <w:color w:val="auto"/>
              </w:rPr>
              <w:t>(feelings, sensations, relax</w:t>
            </w:r>
            <w:r w:rsidRPr="00565518">
              <w:rPr>
                <w:rFonts w:ascii="Arial" w:hAnsi="Arial" w:cs="Arial"/>
                <w:color w:val="auto"/>
              </w:rPr>
              <w:t>ed</w:t>
            </w:r>
            <w:r w:rsidR="001F1E03" w:rsidRPr="00565518">
              <w:rPr>
                <w:rFonts w:ascii="Arial" w:hAnsi="Arial" w:cs="Arial"/>
                <w:color w:val="auto"/>
              </w:rPr>
              <w:t>, energiz</w:t>
            </w:r>
            <w:r w:rsidRPr="00565518">
              <w:rPr>
                <w:rFonts w:ascii="Arial" w:hAnsi="Arial" w:cs="Arial"/>
                <w:color w:val="auto"/>
              </w:rPr>
              <w:t>ed</w:t>
            </w:r>
            <w:r w:rsidR="001F1E03" w:rsidRPr="00565518">
              <w:rPr>
                <w:rFonts w:ascii="Arial" w:hAnsi="Arial" w:cs="Arial"/>
                <w:color w:val="auto"/>
              </w:rPr>
              <w:t>,</w:t>
            </w:r>
            <w:r w:rsidRPr="00565518">
              <w:rPr>
                <w:rFonts w:ascii="Arial" w:hAnsi="Arial" w:cs="Arial"/>
                <w:color w:val="auto"/>
              </w:rPr>
              <w:t xml:space="preserve"> sounds, images, inner knowing, sensations, warm, cold, tingling…</w:t>
            </w:r>
            <w:r w:rsidR="001F1E03" w:rsidRPr="00565518">
              <w:rPr>
                <w:rFonts w:ascii="Arial" w:hAnsi="Arial" w:cs="Arial"/>
                <w:color w:val="auto"/>
              </w:rPr>
              <w:t>)</w:t>
            </w:r>
          </w:p>
        </w:tc>
      </w:tr>
      <w:tr w:rsidR="001F1E03" w:rsidRPr="00565518" w14:paraId="0626DF08" w14:textId="77777777" w:rsidTr="001F1E03">
        <w:tc>
          <w:tcPr>
            <w:tcW w:w="1615" w:type="dxa"/>
          </w:tcPr>
          <w:p w14:paraId="21955760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16B7EF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945CF19" w14:textId="0C201C0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F1E03" w:rsidRPr="00565518" w14:paraId="765BE5DE" w14:textId="77777777" w:rsidTr="001F1E03">
        <w:tc>
          <w:tcPr>
            <w:tcW w:w="1615" w:type="dxa"/>
          </w:tcPr>
          <w:p w14:paraId="68151F07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7CED1FDD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0D544EB3" w14:textId="3C56F882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F1E03" w:rsidRPr="00565518" w14:paraId="4A7ACE2E" w14:textId="77777777" w:rsidTr="001F1E03">
        <w:tc>
          <w:tcPr>
            <w:tcW w:w="1615" w:type="dxa"/>
          </w:tcPr>
          <w:p w14:paraId="77609F90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711F071" w14:textId="4050D899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0D65B56" w14:textId="152C4B4B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F1E03" w:rsidRPr="00565518" w14:paraId="1568ED2D" w14:textId="77777777" w:rsidTr="001F1E03">
        <w:tc>
          <w:tcPr>
            <w:tcW w:w="1615" w:type="dxa"/>
          </w:tcPr>
          <w:p w14:paraId="3548DF4D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60578EA" w14:textId="446B0765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7AB65B0" w14:textId="141A35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F1E03" w:rsidRPr="00565518" w14:paraId="09EFD7EB" w14:textId="77777777" w:rsidTr="001F1E03">
        <w:tc>
          <w:tcPr>
            <w:tcW w:w="1615" w:type="dxa"/>
          </w:tcPr>
          <w:p w14:paraId="70D00A9E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23237CCB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834500C" w14:textId="78C906FC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07BE896B" w14:textId="77777777" w:rsidTr="001F1E03">
        <w:tc>
          <w:tcPr>
            <w:tcW w:w="1615" w:type="dxa"/>
          </w:tcPr>
          <w:p w14:paraId="6242560A" w14:textId="77777777" w:rsidR="00EA04B1" w:rsidRPr="00565518" w:rsidRDefault="00EA04B1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25EBA9C2" w14:textId="77777777" w:rsidR="00EA04B1" w:rsidRPr="00565518" w:rsidRDefault="00EA04B1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CDC3A89" w14:textId="77777777" w:rsidR="00EA04B1" w:rsidRPr="00565518" w:rsidRDefault="00EA04B1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2F40362F" w14:textId="77777777" w:rsidTr="001F1E03">
        <w:tc>
          <w:tcPr>
            <w:tcW w:w="1615" w:type="dxa"/>
          </w:tcPr>
          <w:p w14:paraId="3A36BA6E" w14:textId="77777777" w:rsidR="00EA04B1" w:rsidRPr="00565518" w:rsidRDefault="00EA04B1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09AD5BE" w14:textId="77777777" w:rsidR="00EA04B1" w:rsidRPr="00565518" w:rsidRDefault="00EA04B1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2F06B450" w14:textId="77777777" w:rsidR="00EA04B1" w:rsidRPr="00565518" w:rsidRDefault="00EA04B1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4658C9" w:rsidRPr="00565518" w14:paraId="3E50F131" w14:textId="77777777" w:rsidTr="001F1E03">
        <w:tc>
          <w:tcPr>
            <w:tcW w:w="1615" w:type="dxa"/>
          </w:tcPr>
          <w:p w14:paraId="17950221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A7F720C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64709D5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4658C9" w:rsidRPr="00565518" w14:paraId="24E25017" w14:textId="77777777" w:rsidTr="001F1E03">
        <w:tc>
          <w:tcPr>
            <w:tcW w:w="1615" w:type="dxa"/>
          </w:tcPr>
          <w:p w14:paraId="18C13153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68DFFD7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09CA7E8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4658C9" w:rsidRPr="00565518" w14:paraId="00428FCD" w14:textId="77777777" w:rsidTr="001F1E03">
        <w:tc>
          <w:tcPr>
            <w:tcW w:w="1615" w:type="dxa"/>
          </w:tcPr>
          <w:p w14:paraId="4C4BB753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0FC4B902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08FA2AA4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4658C9" w:rsidRPr="00565518" w14:paraId="6B51FDA2" w14:textId="77777777" w:rsidTr="001F1E03">
        <w:tc>
          <w:tcPr>
            <w:tcW w:w="1615" w:type="dxa"/>
          </w:tcPr>
          <w:p w14:paraId="6B3DBBA1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A540CEB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5806FE8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4658C9" w:rsidRPr="00565518" w14:paraId="1DBF7253" w14:textId="77777777" w:rsidTr="001F1E03">
        <w:tc>
          <w:tcPr>
            <w:tcW w:w="1615" w:type="dxa"/>
          </w:tcPr>
          <w:p w14:paraId="3219A24B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C73D79D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232356A3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4658C9" w:rsidRPr="00565518" w14:paraId="0225DD1C" w14:textId="77777777" w:rsidTr="001F1E03">
        <w:tc>
          <w:tcPr>
            <w:tcW w:w="1615" w:type="dxa"/>
          </w:tcPr>
          <w:p w14:paraId="19002EB8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70D08C2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0A15D1FF" w14:textId="77777777" w:rsidR="004658C9" w:rsidRPr="00565518" w:rsidRDefault="004658C9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7DA9456E" w14:textId="77777777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96025C0" w14:textId="521500A0" w:rsidR="001F1E03" w:rsidRPr="00AA1FE8" w:rsidRDefault="001F1E0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 xml:space="preserve">What questions </w:t>
      </w:r>
      <w:r w:rsidR="00C90847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have arisen</w:t>
      </w:r>
      <w:r w:rsidR="00EA04B1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for you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658C9" w14:paraId="2C8657F1" w14:textId="77777777" w:rsidTr="004658C9">
        <w:tc>
          <w:tcPr>
            <w:tcW w:w="8630" w:type="dxa"/>
          </w:tcPr>
          <w:p w14:paraId="6D59E3D5" w14:textId="0EF1D06D" w:rsidR="004658C9" w:rsidRDefault="004658C9" w:rsidP="004658C9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  <w:bookmarkStart w:id="7" w:name="_Hlk45546531"/>
          </w:p>
        </w:tc>
      </w:tr>
      <w:bookmarkEnd w:id="7"/>
    </w:tbl>
    <w:p w14:paraId="3846C89B" w14:textId="0B968012" w:rsidR="00783B60" w:rsidRPr="00565518" w:rsidRDefault="00783B60" w:rsidP="00783B60">
      <w:pPr>
        <w:rPr>
          <w:rFonts w:ascii="Arial" w:hAnsi="Arial" w:cs="Arial"/>
          <w:color w:val="auto"/>
        </w:rPr>
      </w:pPr>
    </w:p>
    <w:p w14:paraId="79DCC0EF" w14:textId="49D44809" w:rsidR="00783B60" w:rsidRPr="00AA1FE8" w:rsidRDefault="00FE238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</w:t>
      </w:r>
      <w:r w:rsidR="00EA04B1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Come back tomorrow to add your dreams here</w:t>
      </w:r>
      <w:r w:rsidR="000E57F2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did you sleep well?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E57F2" w14:paraId="57AF43B6" w14:textId="77777777" w:rsidTr="0019689F">
        <w:tc>
          <w:tcPr>
            <w:tcW w:w="8630" w:type="dxa"/>
          </w:tcPr>
          <w:p w14:paraId="451BD460" w14:textId="77777777" w:rsidR="000E57F2" w:rsidRDefault="000E57F2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42A6D67" w14:textId="5AB3DE49" w:rsidR="00FE238A" w:rsidRPr="00565518" w:rsidRDefault="00FE238A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1637681" w14:textId="10EF2086" w:rsidR="00FE238A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</w:t>
      </w:r>
      <w:r w:rsidR="00FE238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urther comments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E57F2" w14:paraId="27BF0330" w14:textId="77777777" w:rsidTr="0019689F">
        <w:tc>
          <w:tcPr>
            <w:tcW w:w="8630" w:type="dxa"/>
          </w:tcPr>
          <w:p w14:paraId="79C578FA" w14:textId="77777777" w:rsidR="000E57F2" w:rsidRDefault="000E57F2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08D261C" w14:textId="00AB2733" w:rsidR="000E57F2" w:rsidRDefault="000E57F2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10B7E35" w14:textId="387FF78A" w:rsidR="00AA1FE8" w:rsidRDefault="00AA1FE8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br w:type="page"/>
      </w:r>
    </w:p>
    <w:p w14:paraId="204840CD" w14:textId="77777777" w:rsidR="000E57F2" w:rsidRDefault="000E57F2">
      <w:pPr>
        <w:rPr>
          <w:rFonts w:ascii="Arial" w:hAnsi="Arial" w:cs="Arial"/>
          <w:color w:val="auto"/>
        </w:rPr>
      </w:pPr>
    </w:p>
    <w:p w14:paraId="7C4D9119" w14:textId="44CFC78A" w:rsidR="00EA04B1" w:rsidRPr="00AA1FE8" w:rsidRDefault="00E65080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With this meditation we </w:t>
      </w:r>
      <w:r w:rsidR="00D82649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explore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chakra energy </w:t>
      </w:r>
      <w:proofErr w:type="spellStart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centres</w:t>
      </w:r>
      <w:proofErr w:type="spellEnd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if you fel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t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of your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chakra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s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did not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feel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balanced then we suggest working with </w:t>
      </w:r>
      <w:proofErr w:type="spellStart"/>
      <w:r w:rsidR="00986669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colours</w:t>
      </w:r>
      <w:proofErr w:type="spellEnd"/>
      <w:r w:rsidR="00986669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,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affirmations </w:t>
      </w:r>
      <w:r w:rsidR="00986669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and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essential oils to help.</w:t>
      </w:r>
    </w:p>
    <w:p w14:paraId="412B7E60" w14:textId="04949C35" w:rsidR="00997358" w:rsidRPr="00AA1FE8" w:rsidRDefault="00D8264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With the affirmations, we are providing a guideline of what you can say, f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eel free to change the wording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so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that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the sentence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resonates with you. Keep the affirmations in the present form. If you use future tense, i.e. 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“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I want to be relaxed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”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- you are forever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asking for relaxation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but never </w:t>
      </w:r>
      <w:r w:rsidR="008B503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quite 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bringing it into your lif</w:t>
      </w:r>
      <w:r w:rsidR="008B503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e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So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by 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changing it </w:t>
      </w:r>
      <w:proofErr w:type="gramStart"/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to ”I</w:t>
      </w:r>
      <w:proofErr w:type="gramEnd"/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choose to be relaxed” will work better.</w:t>
      </w:r>
    </w:p>
    <w:p w14:paraId="2494F2F2" w14:textId="4E54CF63" w:rsidR="00997358" w:rsidRPr="00AA1FE8" w:rsidRDefault="00D8264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Say</w:t>
      </w:r>
      <w:r w:rsidR="00D11C96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the affirmations </w:t>
      </w:r>
      <w:proofErr w:type="gramStart"/>
      <w:r w:rsidR="00D11C96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over and over again</w:t>
      </w:r>
      <w:proofErr w:type="gramEnd"/>
      <w:r w:rsidR="00D11C96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throughout your day.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You can say them out loudly </w:t>
      </w:r>
      <w:r w:rsidR="008B503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if you are on your own,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or mentally</w:t>
      </w:r>
      <w:r w:rsidR="008B503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if you are surrounded by people.</w:t>
      </w:r>
    </w:p>
    <w:p w14:paraId="02E48DCD" w14:textId="640BA7E7" w:rsidR="00D11C96" w:rsidRPr="00AA1FE8" w:rsidRDefault="00D11C96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Affirmations are great in many ways, they help to 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remove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old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belief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systems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, rewire 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old</w:t>
      </w:r>
      <w:r w:rsidR="00D03CE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thinking pattern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s</w:t>
      </w:r>
      <w:r w:rsidR="008B503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prevent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unhelpful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="00997358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mind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proofErr w:type="gramStart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chatter</w:t>
      </w:r>
      <w:proofErr w:type="gramEnd"/>
      <w:r w:rsidR="008B503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help to change your life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. A win </w:t>
      </w:r>
      <w:proofErr w:type="spellStart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win</w:t>
      </w:r>
      <w:proofErr w:type="spellEnd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situation!</w:t>
      </w:r>
    </w:p>
    <w:p w14:paraId="6EE69DE5" w14:textId="77777777" w:rsidR="00D82649" w:rsidRDefault="0098666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The </w:t>
      </w:r>
      <w:proofErr w:type="spellStart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colours</w:t>
      </w:r>
      <w:proofErr w:type="spellEnd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are great and easy to work with, </w:t>
      </w:r>
      <w:r w:rsidR="00D82649">
        <w:rPr>
          <w:rFonts w:ascii="Trebuchet MS" w:hAnsi="Trebuchet MS"/>
          <w:color w:val="1F497D"/>
          <w:sz w:val="30"/>
          <w:szCs w:val="30"/>
          <w:shd w:val="clear" w:color="auto" w:fill="FFFFFF"/>
        </w:rPr>
        <w:t>an article of clothing, a bag, shoes, a crystal, a book, pens…</w:t>
      </w:r>
    </w:p>
    <w:p w14:paraId="7652043C" w14:textId="20443F59" w:rsidR="00E65080" w:rsidRPr="00AA1FE8" w:rsidRDefault="00D8264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I</w:t>
      </w:r>
      <w:r w:rsidR="00986669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f you decide to use the essential oils, then diffuse them in a water diffuser around your home.</w:t>
      </w:r>
    </w:p>
    <w:p w14:paraId="4F54DDD3" w14:textId="7C67F75B" w:rsidR="00AA1FE8" w:rsidRDefault="00AA1FE8" w:rsidP="00AA1FE8">
      <w:pPr>
        <w:pStyle w:val="ListBullet"/>
        <w:numPr>
          <w:ilvl w:val="0"/>
          <w:numId w:val="0"/>
        </w:numPr>
        <w:tabs>
          <w:tab w:val="left" w:pos="1072"/>
        </w:tabs>
        <w:rPr>
          <w:rFonts w:ascii="Arial" w:hAnsi="Arial" w:cs="Arial"/>
          <w:color w:val="auto"/>
        </w:rPr>
      </w:pPr>
    </w:p>
    <w:p w14:paraId="3B894CBA" w14:textId="1D51605A" w:rsidR="00404FB6" w:rsidRDefault="00404FB6" w:rsidP="00AA1FE8">
      <w:pPr>
        <w:pStyle w:val="ListBullet"/>
        <w:numPr>
          <w:ilvl w:val="0"/>
          <w:numId w:val="0"/>
        </w:numPr>
        <w:tabs>
          <w:tab w:val="left" w:pos="1072"/>
        </w:tabs>
        <w:rPr>
          <w:rFonts w:ascii="Arial" w:hAnsi="Arial" w:cs="Arial"/>
          <w:color w:val="auto"/>
        </w:rPr>
      </w:pPr>
    </w:p>
    <w:p w14:paraId="55EA1BEF" w14:textId="113E855B" w:rsidR="00404FB6" w:rsidRDefault="00404FB6" w:rsidP="00AA1FE8">
      <w:pPr>
        <w:pStyle w:val="ListBullet"/>
        <w:numPr>
          <w:ilvl w:val="0"/>
          <w:numId w:val="0"/>
        </w:numPr>
        <w:tabs>
          <w:tab w:val="left" w:pos="1072"/>
        </w:tabs>
        <w:rPr>
          <w:rFonts w:ascii="Arial" w:hAnsi="Arial" w:cs="Arial"/>
          <w:color w:val="auto"/>
        </w:rPr>
      </w:pPr>
    </w:p>
    <w:p w14:paraId="268EAC42" w14:textId="77777777" w:rsidR="00404FB6" w:rsidRDefault="00404FB6" w:rsidP="00AA1FE8">
      <w:pPr>
        <w:pStyle w:val="ListBullet"/>
        <w:numPr>
          <w:ilvl w:val="0"/>
          <w:numId w:val="0"/>
        </w:numPr>
        <w:tabs>
          <w:tab w:val="left" w:pos="1072"/>
        </w:tabs>
        <w:rPr>
          <w:rFonts w:ascii="Arial" w:hAnsi="Arial" w:cs="Arial"/>
          <w:color w:val="auto"/>
        </w:rPr>
      </w:pPr>
    </w:p>
    <w:p w14:paraId="6B150B96" w14:textId="216A61A5" w:rsidR="00AA1FE8" w:rsidRDefault="00AA1FE8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930BD01" w14:textId="77777777" w:rsidR="00AA1FE8" w:rsidRPr="00AA1FE8" w:rsidRDefault="00AA1FE8" w:rsidP="00AA1FE8"/>
    <w:tbl>
      <w:tblPr>
        <w:tblStyle w:val="GridTable6Colorful-Accent2"/>
        <w:tblW w:w="0" w:type="auto"/>
        <w:tblLook w:val="04A0" w:firstRow="1" w:lastRow="0" w:firstColumn="1" w:lastColumn="0" w:noHBand="0" w:noVBand="1"/>
      </w:tblPr>
      <w:tblGrid>
        <w:gridCol w:w="1370"/>
        <w:gridCol w:w="1148"/>
        <w:gridCol w:w="1806"/>
        <w:gridCol w:w="2059"/>
        <w:gridCol w:w="2247"/>
      </w:tblGrid>
      <w:tr w:rsidR="00986669" w:rsidRPr="00565518" w14:paraId="494052C1" w14:textId="77777777" w:rsidTr="00073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160119DA" w14:textId="27245AF9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lastRenderedPageBreak/>
              <w:t>Chakra</w:t>
            </w:r>
          </w:p>
        </w:tc>
        <w:tc>
          <w:tcPr>
            <w:tcW w:w="1168" w:type="dxa"/>
          </w:tcPr>
          <w:p w14:paraId="2DC1E335" w14:textId="2F529660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proofErr w:type="spellStart"/>
            <w:r>
              <w:rPr>
                <w:rFonts w:ascii="Arial" w:hAnsi="Arial" w:cs="Arial"/>
                <w:color w:val="auto"/>
              </w:rPr>
              <w:t>Colour</w:t>
            </w:r>
            <w:proofErr w:type="spellEnd"/>
          </w:p>
        </w:tc>
        <w:tc>
          <w:tcPr>
            <w:tcW w:w="1646" w:type="dxa"/>
          </w:tcPr>
          <w:p w14:paraId="43498727" w14:textId="211495C1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Purpose</w:t>
            </w:r>
          </w:p>
        </w:tc>
        <w:tc>
          <w:tcPr>
            <w:tcW w:w="2106" w:type="dxa"/>
          </w:tcPr>
          <w:p w14:paraId="76D2BD87" w14:textId="5AAB8A25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Essential oils</w:t>
            </w:r>
          </w:p>
        </w:tc>
        <w:tc>
          <w:tcPr>
            <w:tcW w:w="2299" w:type="dxa"/>
          </w:tcPr>
          <w:p w14:paraId="0DBDE67F" w14:textId="1A3704C4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Affirmation</w:t>
            </w:r>
          </w:p>
        </w:tc>
      </w:tr>
      <w:tr w:rsidR="00986669" w:rsidRPr="00565518" w14:paraId="4A6149F0" w14:textId="77777777" w:rsidTr="00073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43B38DEE" w14:textId="6A39C7A4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Base </w:t>
            </w:r>
          </w:p>
        </w:tc>
        <w:tc>
          <w:tcPr>
            <w:tcW w:w="1168" w:type="dxa"/>
            <w:shd w:val="clear" w:color="auto" w:fill="FF0000"/>
          </w:tcPr>
          <w:p w14:paraId="74E057EA" w14:textId="0A8DED49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73BB5">
              <w:rPr>
                <w:rFonts w:ascii="Arial" w:hAnsi="Arial" w:cs="Arial"/>
                <w:color w:val="FFFFFF" w:themeColor="background1"/>
              </w:rPr>
              <w:t>Red</w:t>
            </w:r>
          </w:p>
        </w:tc>
        <w:tc>
          <w:tcPr>
            <w:tcW w:w="1646" w:type="dxa"/>
          </w:tcPr>
          <w:p w14:paraId="5A58B8CE" w14:textId="023636C8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Survival, Security, Stability</w:t>
            </w:r>
          </w:p>
        </w:tc>
        <w:tc>
          <w:tcPr>
            <w:tcW w:w="2106" w:type="dxa"/>
          </w:tcPr>
          <w:p w14:paraId="18B68C68" w14:textId="55ABAB8D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Basil, Cedarwood, Myrrh, Patchouli</w:t>
            </w:r>
          </w:p>
        </w:tc>
        <w:tc>
          <w:tcPr>
            <w:tcW w:w="2299" w:type="dxa"/>
          </w:tcPr>
          <w:p w14:paraId="2E3535E4" w14:textId="43BCD1BB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I choose to be at peace, protected and secure.</w:t>
            </w:r>
          </w:p>
        </w:tc>
      </w:tr>
      <w:tr w:rsidR="00986669" w:rsidRPr="00565518" w14:paraId="0C94CDEE" w14:textId="77777777" w:rsidTr="00073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115E5B6D" w14:textId="36DEE06E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Sacral</w:t>
            </w:r>
          </w:p>
        </w:tc>
        <w:tc>
          <w:tcPr>
            <w:tcW w:w="1168" w:type="dxa"/>
            <w:shd w:val="clear" w:color="auto" w:fill="FFC000"/>
          </w:tcPr>
          <w:p w14:paraId="6CA40E87" w14:textId="3CC8600D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Orange</w:t>
            </w:r>
          </w:p>
        </w:tc>
        <w:tc>
          <w:tcPr>
            <w:tcW w:w="1646" w:type="dxa"/>
          </w:tcPr>
          <w:p w14:paraId="6BE612E7" w14:textId="5D99B43A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Creativity, nurturing</w:t>
            </w:r>
          </w:p>
        </w:tc>
        <w:tc>
          <w:tcPr>
            <w:tcW w:w="2106" w:type="dxa"/>
          </w:tcPr>
          <w:p w14:paraId="74700B7F" w14:textId="70033914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Orange, Black Pepper, Cinnamon</w:t>
            </w:r>
          </w:p>
        </w:tc>
        <w:tc>
          <w:tcPr>
            <w:tcW w:w="2299" w:type="dxa"/>
          </w:tcPr>
          <w:p w14:paraId="0975F06A" w14:textId="2A51EB45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I am creative and feel relaxed.</w:t>
            </w:r>
          </w:p>
        </w:tc>
      </w:tr>
      <w:tr w:rsidR="00986669" w:rsidRPr="00565518" w14:paraId="4C1C0362" w14:textId="77777777" w:rsidTr="00073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43ACD883" w14:textId="3C598096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Solar Plexus</w:t>
            </w:r>
          </w:p>
        </w:tc>
        <w:tc>
          <w:tcPr>
            <w:tcW w:w="1168" w:type="dxa"/>
            <w:shd w:val="clear" w:color="auto" w:fill="FFFF00"/>
          </w:tcPr>
          <w:p w14:paraId="3ED6B4AD" w14:textId="70DBF004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Yellow</w:t>
            </w:r>
          </w:p>
        </w:tc>
        <w:tc>
          <w:tcPr>
            <w:tcW w:w="1646" w:type="dxa"/>
          </w:tcPr>
          <w:p w14:paraId="58FAE424" w14:textId="6CCE3BBD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proofErr w:type="spellStart"/>
            <w:r w:rsidRPr="00565518">
              <w:rPr>
                <w:rFonts w:ascii="Arial" w:hAnsi="Arial" w:cs="Arial"/>
                <w:color w:val="auto"/>
              </w:rPr>
              <w:t>Self worth</w:t>
            </w:r>
            <w:proofErr w:type="spellEnd"/>
            <w:r w:rsidRPr="00565518">
              <w:rPr>
                <w:rFonts w:ascii="Arial" w:hAnsi="Arial" w:cs="Arial"/>
                <w:color w:val="auto"/>
              </w:rPr>
              <w:t>, self-confidence, self-esteem</w:t>
            </w:r>
          </w:p>
        </w:tc>
        <w:tc>
          <w:tcPr>
            <w:tcW w:w="2106" w:type="dxa"/>
          </w:tcPr>
          <w:p w14:paraId="2C0F2F04" w14:textId="54BD0C6E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Bergamot, Fennel, Ginger, Clove</w:t>
            </w:r>
          </w:p>
        </w:tc>
        <w:tc>
          <w:tcPr>
            <w:tcW w:w="2299" w:type="dxa"/>
          </w:tcPr>
          <w:p w14:paraId="5D8B828B" w14:textId="7674A376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I accept myself unconditionally. </w:t>
            </w:r>
          </w:p>
        </w:tc>
      </w:tr>
      <w:tr w:rsidR="00986669" w:rsidRPr="00565518" w14:paraId="2A798DD9" w14:textId="77777777" w:rsidTr="00073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69BAAE3A" w14:textId="5FD678F6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Heart</w:t>
            </w:r>
          </w:p>
        </w:tc>
        <w:tc>
          <w:tcPr>
            <w:tcW w:w="1168" w:type="dxa"/>
            <w:shd w:val="clear" w:color="auto" w:fill="2EEB0F"/>
          </w:tcPr>
          <w:p w14:paraId="5E0FFF81" w14:textId="54269067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Green</w:t>
            </w:r>
          </w:p>
        </w:tc>
        <w:tc>
          <w:tcPr>
            <w:tcW w:w="1646" w:type="dxa"/>
          </w:tcPr>
          <w:p w14:paraId="39BAC8ED" w14:textId="4DDE23CB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Love, Joy, Forgiveness</w:t>
            </w:r>
          </w:p>
        </w:tc>
        <w:tc>
          <w:tcPr>
            <w:tcW w:w="2106" w:type="dxa"/>
          </w:tcPr>
          <w:p w14:paraId="4DBB0E7A" w14:textId="0814C492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proofErr w:type="spellStart"/>
            <w:r w:rsidRPr="00565518">
              <w:rPr>
                <w:rFonts w:ascii="Arial" w:hAnsi="Arial" w:cs="Arial"/>
                <w:color w:val="auto"/>
              </w:rPr>
              <w:t>Ylang</w:t>
            </w:r>
            <w:proofErr w:type="spellEnd"/>
            <w:r w:rsidRPr="00565518">
              <w:rPr>
                <w:rFonts w:ascii="Arial" w:hAnsi="Arial" w:cs="Arial"/>
                <w:color w:val="auto"/>
              </w:rPr>
              <w:t xml:space="preserve"> </w:t>
            </w:r>
            <w:proofErr w:type="spellStart"/>
            <w:r w:rsidRPr="00565518">
              <w:rPr>
                <w:rFonts w:ascii="Arial" w:hAnsi="Arial" w:cs="Arial"/>
                <w:color w:val="auto"/>
              </w:rPr>
              <w:t>Ylang</w:t>
            </w:r>
            <w:proofErr w:type="spellEnd"/>
            <w:r w:rsidRPr="00565518">
              <w:rPr>
                <w:rFonts w:ascii="Arial" w:hAnsi="Arial" w:cs="Arial"/>
                <w:color w:val="auto"/>
              </w:rPr>
              <w:t>, Rose, Geranium, Lime</w:t>
            </w:r>
          </w:p>
        </w:tc>
        <w:tc>
          <w:tcPr>
            <w:tcW w:w="2299" w:type="dxa"/>
          </w:tcPr>
          <w:p w14:paraId="1C274B1E" w14:textId="7296B35D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I receive and give love without effort.</w:t>
            </w:r>
          </w:p>
        </w:tc>
      </w:tr>
      <w:tr w:rsidR="00986669" w:rsidRPr="00565518" w14:paraId="4617BB54" w14:textId="77777777" w:rsidTr="00073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14439068" w14:textId="4D481500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Throat</w:t>
            </w:r>
          </w:p>
        </w:tc>
        <w:tc>
          <w:tcPr>
            <w:tcW w:w="1168" w:type="dxa"/>
            <w:shd w:val="clear" w:color="auto" w:fill="0070C0"/>
          </w:tcPr>
          <w:p w14:paraId="2C80BE62" w14:textId="3664B32E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Blue</w:t>
            </w:r>
          </w:p>
        </w:tc>
        <w:tc>
          <w:tcPr>
            <w:tcW w:w="1646" w:type="dxa"/>
          </w:tcPr>
          <w:p w14:paraId="7F079FB3" w14:textId="26C9F31F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Communication, Truth</w:t>
            </w:r>
          </w:p>
        </w:tc>
        <w:tc>
          <w:tcPr>
            <w:tcW w:w="2106" w:type="dxa"/>
          </w:tcPr>
          <w:p w14:paraId="62867F86" w14:textId="7182729B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Lavender, Oregano, Birch</w:t>
            </w:r>
          </w:p>
        </w:tc>
        <w:tc>
          <w:tcPr>
            <w:tcW w:w="2299" w:type="dxa"/>
          </w:tcPr>
          <w:p w14:paraId="5CD72E4A" w14:textId="48DD65F8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I choose to speak the truth with love.</w:t>
            </w:r>
          </w:p>
        </w:tc>
      </w:tr>
      <w:tr w:rsidR="00986669" w:rsidRPr="00565518" w14:paraId="3049098C" w14:textId="77777777" w:rsidTr="00073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177A5551" w14:textId="62064F74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Third Eye</w:t>
            </w:r>
          </w:p>
        </w:tc>
        <w:tc>
          <w:tcPr>
            <w:tcW w:w="1168" w:type="dxa"/>
            <w:shd w:val="clear" w:color="auto" w:fill="7030A0"/>
          </w:tcPr>
          <w:p w14:paraId="4A42AE8D" w14:textId="5C614E8C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Indigo</w:t>
            </w:r>
          </w:p>
        </w:tc>
        <w:tc>
          <w:tcPr>
            <w:tcW w:w="1646" w:type="dxa"/>
          </w:tcPr>
          <w:p w14:paraId="4B27C90F" w14:textId="62149270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Intuition, inner knowing</w:t>
            </w:r>
          </w:p>
        </w:tc>
        <w:tc>
          <w:tcPr>
            <w:tcW w:w="2106" w:type="dxa"/>
          </w:tcPr>
          <w:p w14:paraId="50592CF9" w14:textId="5D30259C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Lemongrass, Clary Sage</w:t>
            </w:r>
          </w:p>
        </w:tc>
        <w:tc>
          <w:tcPr>
            <w:tcW w:w="2299" w:type="dxa"/>
          </w:tcPr>
          <w:p w14:paraId="081F3536" w14:textId="4BE88376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I surrender to the Divine for guidance.</w:t>
            </w:r>
          </w:p>
        </w:tc>
      </w:tr>
      <w:tr w:rsidR="00986669" w:rsidRPr="00565518" w14:paraId="56DF4E4C" w14:textId="77777777" w:rsidTr="00073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</w:tcPr>
          <w:p w14:paraId="7D000AC9" w14:textId="0E87E26F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Crown</w:t>
            </w:r>
          </w:p>
        </w:tc>
        <w:tc>
          <w:tcPr>
            <w:tcW w:w="1168" w:type="dxa"/>
            <w:shd w:val="clear" w:color="auto" w:fill="B41CA9"/>
          </w:tcPr>
          <w:p w14:paraId="5AB3D8EB" w14:textId="749BF391" w:rsidR="00986669" w:rsidRPr="00565518" w:rsidRDefault="00073BB5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Violet</w:t>
            </w:r>
          </w:p>
        </w:tc>
        <w:tc>
          <w:tcPr>
            <w:tcW w:w="1646" w:type="dxa"/>
          </w:tcPr>
          <w:p w14:paraId="05AAB370" w14:textId="7B2F2538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Higher spiritual connection</w:t>
            </w:r>
          </w:p>
        </w:tc>
        <w:tc>
          <w:tcPr>
            <w:tcW w:w="2106" w:type="dxa"/>
          </w:tcPr>
          <w:p w14:paraId="00B29141" w14:textId="486DD9EC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Frankincense, Lemon, Sandalwood</w:t>
            </w:r>
          </w:p>
        </w:tc>
        <w:tc>
          <w:tcPr>
            <w:tcW w:w="2299" w:type="dxa"/>
          </w:tcPr>
          <w:p w14:paraId="5D7B1B9D" w14:textId="444FFEA3" w:rsidR="00986669" w:rsidRPr="00565518" w:rsidRDefault="00986669" w:rsidP="00783B60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Divine and my higher self are always connected.</w:t>
            </w:r>
          </w:p>
        </w:tc>
      </w:tr>
    </w:tbl>
    <w:p w14:paraId="237D9E37" w14:textId="77777777" w:rsidR="00E65080" w:rsidRPr="00565518" w:rsidRDefault="00E65080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8354704" w14:textId="71947FA8" w:rsidR="00483F30" w:rsidRPr="00565518" w:rsidRDefault="00483F30">
      <w:pPr>
        <w:rPr>
          <w:rFonts w:ascii="Arial" w:eastAsiaTheme="majorEastAsia" w:hAnsi="Arial" w:cs="Arial"/>
          <w:caps/>
          <w:color w:val="007789" w:themeColor="accent1" w:themeShade="BF"/>
          <w:sz w:val="24"/>
        </w:rPr>
      </w:pPr>
      <w:r w:rsidRPr="00565518">
        <w:rPr>
          <w:rFonts w:ascii="Arial" w:hAnsi="Arial" w:cs="Arial"/>
        </w:rPr>
        <w:br w:type="page"/>
      </w:r>
    </w:p>
    <w:p w14:paraId="40443C55" w14:textId="290DAD85" w:rsidR="00C6554A" w:rsidRPr="00565518" w:rsidRDefault="00986669" w:rsidP="00C6554A">
      <w:pPr>
        <w:pStyle w:val="Heading2"/>
        <w:rPr>
          <w:rFonts w:ascii="Arial" w:hAnsi="Arial" w:cs="Arial"/>
        </w:rPr>
      </w:pPr>
      <w:bookmarkStart w:id="8" w:name="_Toc45615064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FAB047" wp14:editId="47286785">
            <wp:simplePos x="0" y="0"/>
            <wp:positionH relativeFrom="page">
              <wp:align>right</wp:align>
            </wp:positionH>
            <wp:positionV relativeFrom="paragraph">
              <wp:posOffset>369112</wp:posOffset>
            </wp:positionV>
            <wp:extent cx="7751135" cy="10201560"/>
            <wp:effectExtent l="0" t="0" r="2540" b="0"/>
            <wp:wrapNone/>
            <wp:docPr id="4" name="Picture 4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iyko-podilnyk-JxfYO0hhZGQ-unsplas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b="5046"/>
                    <a:stretch/>
                  </pic:blipFill>
                  <pic:spPr bwMode="auto">
                    <a:xfrm>
                      <a:off x="0" y="0"/>
                      <a:ext cx="7751135" cy="1020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565518">
        <w:rPr>
          <w:rFonts w:ascii="Arial" w:hAnsi="Arial" w:cs="Arial"/>
        </w:rPr>
        <w:t>3</w:t>
      </w:r>
      <w:r w:rsidR="00997A0D" w:rsidRPr="00565518">
        <w:rPr>
          <w:rFonts w:ascii="Arial" w:hAnsi="Arial" w:cs="Arial"/>
        </w:rPr>
        <w:t xml:space="preserve"> - </w:t>
      </w:r>
      <w:r w:rsidR="00141E86" w:rsidRPr="00565518">
        <w:rPr>
          <w:rFonts w:ascii="Arial" w:hAnsi="Arial" w:cs="Arial"/>
        </w:rPr>
        <w:tab/>
      </w:r>
      <w:r w:rsidR="00483F30" w:rsidRPr="00565518">
        <w:rPr>
          <w:rFonts w:ascii="Arial" w:hAnsi="Arial" w:cs="Arial"/>
        </w:rPr>
        <w:t xml:space="preserve">Silence is </w:t>
      </w:r>
      <w:r w:rsidR="00D97B44" w:rsidRPr="00565518">
        <w:rPr>
          <w:rFonts w:ascii="Arial" w:hAnsi="Arial" w:cs="Arial"/>
        </w:rPr>
        <w:t>G</w:t>
      </w:r>
      <w:r w:rsidR="00483F30" w:rsidRPr="00565518">
        <w:rPr>
          <w:rFonts w:ascii="Arial" w:hAnsi="Arial" w:cs="Arial"/>
        </w:rPr>
        <w:t>olden</w:t>
      </w:r>
      <w:bookmarkEnd w:id="8"/>
    </w:p>
    <w:p w14:paraId="57C55377" w14:textId="74D1A0AB" w:rsidR="00E65080" w:rsidRPr="00565518" w:rsidRDefault="00EA04B1" w:rsidP="00FE238A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tab/>
      </w:r>
    </w:p>
    <w:p w14:paraId="77C41869" w14:textId="0785813E" w:rsidR="00FE238A" w:rsidRPr="00565518" w:rsidRDefault="00FE238A" w:rsidP="00FE238A">
      <w:pPr>
        <w:rPr>
          <w:rFonts w:ascii="Arial" w:hAnsi="Arial" w:cs="Arial"/>
          <w:color w:val="auto"/>
        </w:rPr>
      </w:pPr>
    </w:p>
    <w:p w14:paraId="49A68E21" w14:textId="7EEA5A94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532F9EDD" w14:textId="64EE78B9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2B9A3563" w14:textId="55FEEB2F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F914A35" w14:textId="735FBB71" w:rsidR="00EA04B1" w:rsidRPr="00565518" w:rsidRDefault="00EA04B1" w:rsidP="00FE238A">
      <w:pPr>
        <w:rPr>
          <w:rFonts w:ascii="Arial" w:hAnsi="Arial" w:cs="Arial"/>
          <w:color w:val="auto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EA04B1" w:rsidRPr="00565518" w14:paraId="1AB58AC3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2F644103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341ECE82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CE51078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EA04B1" w:rsidRPr="00565518" w14:paraId="19E487F6" w14:textId="77777777" w:rsidTr="00E65080">
        <w:tc>
          <w:tcPr>
            <w:tcW w:w="1615" w:type="dxa"/>
          </w:tcPr>
          <w:p w14:paraId="41991309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287C22F4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D55A695" w14:textId="205CCBD1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1CF2FD62" w14:textId="77777777" w:rsidTr="00E65080">
        <w:tc>
          <w:tcPr>
            <w:tcW w:w="1615" w:type="dxa"/>
          </w:tcPr>
          <w:p w14:paraId="538AE94F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256ECB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E181539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1DDA1C2D" w14:textId="77777777" w:rsidTr="00E65080">
        <w:tc>
          <w:tcPr>
            <w:tcW w:w="1615" w:type="dxa"/>
          </w:tcPr>
          <w:p w14:paraId="199D9E1B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EC740B5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D0A43DC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3AA6D8A2" w14:textId="30EF4BA1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67352DB6" w14:textId="46F3DB97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1047D933" w14:textId="04807D07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0C6015B" w14:textId="77777777" w:rsidR="00EA04B1" w:rsidRPr="00565518" w:rsidRDefault="00EA04B1" w:rsidP="00EA04B1">
      <w:pPr>
        <w:rPr>
          <w:rFonts w:ascii="Arial" w:hAnsi="Arial" w:cs="Arial"/>
          <w:color w:val="auto"/>
        </w:rPr>
      </w:pPr>
    </w:p>
    <w:p w14:paraId="672EB3FB" w14:textId="77777777" w:rsidR="00EA04B1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31B8524D" w14:textId="77777777" w:rsidTr="0019689F">
        <w:tc>
          <w:tcPr>
            <w:tcW w:w="8630" w:type="dxa"/>
          </w:tcPr>
          <w:p w14:paraId="6364EBD6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20A3C2F" w14:textId="77777777" w:rsidR="00EA04B1" w:rsidRPr="00565518" w:rsidRDefault="00EA04B1" w:rsidP="00EA04B1">
      <w:pPr>
        <w:rPr>
          <w:rFonts w:ascii="Arial" w:hAnsi="Arial" w:cs="Arial"/>
          <w:color w:val="auto"/>
        </w:rPr>
      </w:pPr>
    </w:p>
    <w:p w14:paraId="4DB3A85F" w14:textId="77777777" w:rsidR="00EA04B1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744399AF" w14:textId="77777777" w:rsidTr="0019689F">
        <w:tc>
          <w:tcPr>
            <w:tcW w:w="8630" w:type="dxa"/>
          </w:tcPr>
          <w:p w14:paraId="73B4A5A5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FEFA97B" w14:textId="77777777" w:rsidR="00EA04B1" w:rsidRPr="00565518" w:rsidRDefault="00EA04B1" w:rsidP="00EA04B1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845C6C7" w14:textId="77777777" w:rsidR="00EA04B1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7DB58928" w14:textId="77777777" w:rsidTr="0019689F">
        <w:tc>
          <w:tcPr>
            <w:tcW w:w="8630" w:type="dxa"/>
          </w:tcPr>
          <w:p w14:paraId="26F41AD1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7E773C4" w14:textId="77777777" w:rsidR="00EA04B1" w:rsidRPr="00565518" w:rsidRDefault="00EA04B1" w:rsidP="00EA04B1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504922B9" w14:textId="77777777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56ECCE53" w14:textId="5E4B43DF" w:rsidR="00483F30" w:rsidRPr="00565518" w:rsidRDefault="00483F30">
      <w:pPr>
        <w:rPr>
          <w:rFonts w:ascii="Arial" w:hAnsi="Arial" w:cs="Arial"/>
          <w:color w:val="auto"/>
        </w:rPr>
      </w:pPr>
    </w:p>
    <w:p w14:paraId="0877B362" w14:textId="73296342" w:rsidR="00483F30" w:rsidRPr="00565518" w:rsidRDefault="00483F30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15D1BEB6" w14:textId="7C49D9F6" w:rsidR="00483F30" w:rsidRPr="00565518" w:rsidRDefault="00986669" w:rsidP="00997A0D">
      <w:pPr>
        <w:pStyle w:val="Heading2"/>
        <w:rPr>
          <w:rFonts w:ascii="Arial" w:hAnsi="Arial" w:cs="Arial"/>
        </w:rPr>
      </w:pPr>
      <w:bookmarkStart w:id="9" w:name="_Toc45615065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8AD7BB2" wp14:editId="687623B2">
            <wp:simplePos x="0" y="0"/>
            <wp:positionH relativeFrom="page">
              <wp:align>right</wp:align>
            </wp:positionH>
            <wp:positionV relativeFrom="paragraph">
              <wp:posOffset>365789</wp:posOffset>
            </wp:positionV>
            <wp:extent cx="7772400" cy="11658600"/>
            <wp:effectExtent l="0" t="0" r="0" b="0"/>
            <wp:wrapNone/>
            <wp:docPr id="5" name="Picture 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lfgang-hasselmann-CEocBiBLfCw-unspla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65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565518">
        <w:rPr>
          <w:rFonts w:ascii="Arial" w:hAnsi="Arial" w:cs="Arial"/>
        </w:rPr>
        <w:t>4</w:t>
      </w:r>
      <w:r w:rsidR="000514BC" w:rsidRPr="00565518">
        <w:rPr>
          <w:rFonts w:ascii="Arial" w:hAnsi="Arial" w:cs="Arial"/>
        </w:rPr>
        <w:t xml:space="preserve"> – </w:t>
      </w:r>
      <w:r w:rsidR="00141E86" w:rsidRPr="00565518">
        <w:rPr>
          <w:rFonts w:ascii="Arial" w:hAnsi="Arial" w:cs="Arial"/>
        </w:rPr>
        <w:tab/>
      </w:r>
      <w:r w:rsidR="000514BC" w:rsidRPr="00565518">
        <w:rPr>
          <w:rFonts w:ascii="Arial" w:hAnsi="Arial" w:cs="Arial"/>
        </w:rPr>
        <w:t>Empower</w:t>
      </w:r>
      <w:r w:rsidR="00E75A91" w:rsidRPr="00565518">
        <w:rPr>
          <w:rFonts w:ascii="Arial" w:hAnsi="Arial" w:cs="Arial"/>
        </w:rPr>
        <w:t xml:space="preserve"> and</w:t>
      </w:r>
      <w:r w:rsidR="000514BC" w:rsidRPr="00565518">
        <w:rPr>
          <w:rFonts w:ascii="Arial" w:hAnsi="Arial" w:cs="Arial"/>
        </w:rPr>
        <w:t xml:space="preserve"> </w:t>
      </w:r>
      <w:r w:rsidR="00D97B44" w:rsidRPr="00565518">
        <w:rPr>
          <w:rFonts w:ascii="Arial" w:hAnsi="Arial" w:cs="Arial"/>
        </w:rPr>
        <w:t>F</w:t>
      </w:r>
      <w:r w:rsidR="000514BC" w:rsidRPr="00565518">
        <w:rPr>
          <w:rFonts w:ascii="Arial" w:hAnsi="Arial" w:cs="Arial"/>
        </w:rPr>
        <w:t>orgiv</w:t>
      </w:r>
      <w:r w:rsidR="00E75A91" w:rsidRPr="00565518">
        <w:rPr>
          <w:rFonts w:ascii="Arial" w:hAnsi="Arial" w:cs="Arial"/>
        </w:rPr>
        <w:t>e</w:t>
      </w:r>
      <w:bookmarkEnd w:id="9"/>
    </w:p>
    <w:p w14:paraId="233A4B69" w14:textId="7AAA8F56" w:rsidR="00483F30" w:rsidRPr="00565518" w:rsidRDefault="00862DFD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tab/>
      </w:r>
    </w:p>
    <w:p w14:paraId="5924613C" w14:textId="56246C62" w:rsidR="00483F30" w:rsidRPr="00565518" w:rsidRDefault="00483F30">
      <w:pPr>
        <w:rPr>
          <w:rFonts w:ascii="Arial" w:hAnsi="Arial" w:cs="Arial"/>
          <w:color w:val="auto"/>
        </w:rPr>
      </w:pPr>
    </w:p>
    <w:p w14:paraId="67B27F54" w14:textId="0A49ED95" w:rsidR="00862DFD" w:rsidRPr="00565518" w:rsidRDefault="00862DFD">
      <w:pPr>
        <w:rPr>
          <w:rFonts w:ascii="Arial" w:hAnsi="Arial" w:cs="Arial"/>
          <w:color w:val="auto"/>
        </w:rPr>
      </w:pPr>
    </w:p>
    <w:p w14:paraId="315633E6" w14:textId="5311D4A5" w:rsidR="00862DFD" w:rsidRPr="00565518" w:rsidRDefault="00862DFD">
      <w:pPr>
        <w:rPr>
          <w:rFonts w:ascii="Arial" w:hAnsi="Arial" w:cs="Arial"/>
          <w:color w:val="auto"/>
        </w:rPr>
      </w:pPr>
    </w:p>
    <w:p w14:paraId="6E17B2D4" w14:textId="1E3456A5" w:rsidR="00862DFD" w:rsidRPr="00565518" w:rsidRDefault="00862DFD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1A185B" w:rsidRPr="00565518" w14:paraId="0CDC5578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0D0C3B16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lastRenderedPageBreak/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29436B79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A7EC871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1A185B" w:rsidRPr="00565518" w14:paraId="46472BA8" w14:textId="77777777" w:rsidTr="00E65080">
        <w:tc>
          <w:tcPr>
            <w:tcW w:w="1615" w:type="dxa"/>
          </w:tcPr>
          <w:p w14:paraId="7BC79BD4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3B21FE8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37EE5EA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A185B" w:rsidRPr="00565518" w14:paraId="52C7DCCA" w14:textId="77777777" w:rsidTr="00E65080">
        <w:tc>
          <w:tcPr>
            <w:tcW w:w="1615" w:type="dxa"/>
          </w:tcPr>
          <w:p w14:paraId="3362AA38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B28E62E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B1369A0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A185B" w:rsidRPr="00565518" w14:paraId="30E59E9C" w14:textId="77777777" w:rsidTr="00E65080">
        <w:tc>
          <w:tcPr>
            <w:tcW w:w="1615" w:type="dxa"/>
          </w:tcPr>
          <w:p w14:paraId="586E1E07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82DAEC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E154430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0C12C463" w14:textId="77777777" w:rsidR="001A185B" w:rsidRPr="00565518" w:rsidRDefault="001A185B">
      <w:pPr>
        <w:rPr>
          <w:rFonts w:ascii="Arial" w:hAnsi="Arial" w:cs="Arial"/>
          <w:color w:val="auto"/>
        </w:rPr>
      </w:pPr>
    </w:p>
    <w:p w14:paraId="1C2686C0" w14:textId="77777777" w:rsidR="001A185B" w:rsidRPr="00565518" w:rsidRDefault="001A185B">
      <w:pPr>
        <w:rPr>
          <w:rFonts w:ascii="Arial" w:hAnsi="Arial" w:cs="Arial"/>
          <w:color w:val="auto"/>
        </w:rPr>
      </w:pPr>
    </w:p>
    <w:p w14:paraId="0BAF6B94" w14:textId="4704BF2A" w:rsidR="001A185B" w:rsidRPr="00565518" w:rsidRDefault="001A185B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3BECF13" w14:textId="77777777" w:rsidR="00862DFD" w:rsidRPr="00AA1FE8" w:rsidRDefault="00862DFD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12A6464C" w14:textId="77777777" w:rsidTr="0019689F">
        <w:tc>
          <w:tcPr>
            <w:tcW w:w="8630" w:type="dxa"/>
          </w:tcPr>
          <w:p w14:paraId="6DE8AF9F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108D345" w14:textId="77777777" w:rsidR="00862DFD" w:rsidRPr="00565518" w:rsidRDefault="00862DFD" w:rsidP="00862DFD">
      <w:pPr>
        <w:rPr>
          <w:rFonts w:ascii="Arial" w:hAnsi="Arial" w:cs="Arial"/>
          <w:color w:val="auto"/>
        </w:rPr>
      </w:pPr>
    </w:p>
    <w:p w14:paraId="4A9DB763" w14:textId="77777777" w:rsidR="00862DFD" w:rsidRPr="00AA1FE8" w:rsidRDefault="00862DFD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2F8F93D4" w14:textId="77777777" w:rsidTr="0019689F">
        <w:tc>
          <w:tcPr>
            <w:tcW w:w="8630" w:type="dxa"/>
          </w:tcPr>
          <w:p w14:paraId="3DD500E1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30C90B4" w14:textId="77777777" w:rsidR="00862DFD" w:rsidRPr="00565518" w:rsidRDefault="00862DFD" w:rsidP="00862DFD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41833DD" w14:textId="77777777" w:rsidR="00862DFD" w:rsidRPr="00AA1FE8" w:rsidRDefault="00862DFD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490888DE" w14:textId="77777777" w:rsidTr="0019689F">
        <w:tc>
          <w:tcPr>
            <w:tcW w:w="8630" w:type="dxa"/>
          </w:tcPr>
          <w:p w14:paraId="092AC65D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  <w:bookmarkStart w:id="10" w:name="_Hlk45551686"/>
          </w:p>
        </w:tc>
      </w:tr>
      <w:bookmarkEnd w:id="10"/>
    </w:tbl>
    <w:p w14:paraId="58ECB382" w14:textId="77777777" w:rsidR="00862DFD" w:rsidRPr="00565518" w:rsidRDefault="00862DFD">
      <w:pPr>
        <w:rPr>
          <w:rFonts w:ascii="Arial" w:hAnsi="Arial" w:cs="Arial"/>
          <w:color w:val="auto"/>
        </w:rPr>
      </w:pPr>
    </w:p>
    <w:p w14:paraId="02EC5594" w14:textId="3F9BC6AA" w:rsidR="00997A0D" w:rsidRPr="00565518" w:rsidRDefault="00997A0D">
      <w:pPr>
        <w:rPr>
          <w:rFonts w:ascii="Arial" w:hAnsi="Arial" w:cs="Arial"/>
          <w:color w:val="auto"/>
        </w:rPr>
      </w:pPr>
    </w:p>
    <w:p w14:paraId="56212E91" w14:textId="5204541B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0B1B6B13" w14:textId="3A26BF74" w:rsidR="00997A0D" w:rsidRPr="00565518" w:rsidRDefault="002D58D9" w:rsidP="00997A0D">
      <w:pPr>
        <w:pStyle w:val="Heading2"/>
        <w:rPr>
          <w:rFonts w:ascii="Arial" w:hAnsi="Arial" w:cs="Arial"/>
        </w:rPr>
      </w:pPr>
      <w:bookmarkStart w:id="11" w:name="_Toc45615066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A7AC89" wp14:editId="55E8235E">
            <wp:simplePos x="0" y="0"/>
            <wp:positionH relativeFrom="margin">
              <wp:align>center</wp:align>
            </wp:positionH>
            <wp:positionV relativeFrom="paragraph">
              <wp:posOffset>384613</wp:posOffset>
            </wp:positionV>
            <wp:extent cx="11382829" cy="923859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hannes-plenio-sPt5RIjKfpk-unsplash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1098" r="6590" b="-1098"/>
                    <a:stretch/>
                  </pic:blipFill>
                  <pic:spPr bwMode="auto">
                    <a:xfrm>
                      <a:off x="0" y="0"/>
                      <a:ext cx="11382829" cy="923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565518">
        <w:rPr>
          <w:rFonts w:ascii="Arial" w:hAnsi="Arial" w:cs="Arial"/>
        </w:rPr>
        <w:t>4</w:t>
      </w:r>
      <w:r w:rsidR="000514BC" w:rsidRPr="00565518">
        <w:rPr>
          <w:rFonts w:ascii="Arial" w:hAnsi="Arial" w:cs="Arial"/>
        </w:rPr>
        <w:t xml:space="preserve"> - </w:t>
      </w:r>
      <w:r w:rsidR="00141E86" w:rsidRPr="00565518">
        <w:rPr>
          <w:rFonts w:ascii="Arial" w:hAnsi="Arial" w:cs="Arial"/>
        </w:rPr>
        <w:tab/>
      </w:r>
      <w:r w:rsidR="00D97B44" w:rsidRPr="00565518">
        <w:rPr>
          <w:rFonts w:ascii="Arial" w:hAnsi="Arial" w:cs="Arial"/>
        </w:rPr>
        <w:t>W</w:t>
      </w:r>
      <w:r w:rsidR="000514BC" w:rsidRPr="00565518">
        <w:rPr>
          <w:rFonts w:ascii="Arial" w:hAnsi="Arial" w:cs="Arial"/>
        </w:rPr>
        <w:t>alking</w:t>
      </w:r>
      <w:bookmarkEnd w:id="11"/>
    </w:p>
    <w:p w14:paraId="4DDE4D4D" w14:textId="4CC4EF8D" w:rsidR="00997A0D" w:rsidRPr="00565518" w:rsidRDefault="00997A0D" w:rsidP="00997A0D">
      <w:pPr>
        <w:rPr>
          <w:rFonts w:ascii="Arial" w:hAnsi="Arial" w:cs="Arial"/>
          <w:color w:val="auto"/>
        </w:rPr>
      </w:pPr>
    </w:p>
    <w:p w14:paraId="43796DE0" w14:textId="7FA84C3E" w:rsidR="000F1798" w:rsidRPr="00565518" w:rsidRDefault="000F1798" w:rsidP="00997A0D">
      <w:pPr>
        <w:rPr>
          <w:rFonts w:ascii="Arial" w:hAnsi="Arial" w:cs="Arial"/>
          <w:color w:val="auto"/>
        </w:rPr>
      </w:pPr>
    </w:p>
    <w:p w14:paraId="453D5ED5" w14:textId="66865363" w:rsidR="000F1798" w:rsidRPr="00565518" w:rsidRDefault="000F1798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A43B777" w14:textId="0CF1A104" w:rsidR="003C7512" w:rsidRPr="00AA1FE8" w:rsidRDefault="003C7512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 xml:space="preserve">What was </w:t>
      </w:r>
      <w:r w:rsidR="001F1BD3">
        <w:rPr>
          <w:rFonts w:ascii="Trebuchet MS" w:hAnsi="Trebuchet MS"/>
          <w:color w:val="1F497D"/>
          <w:sz w:val="30"/>
          <w:szCs w:val="30"/>
          <w:shd w:val="clear" w:color="auto" w:fill="FFFFFF"/>
        </w:rPr>
        <w:t>the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intention</w:t>
      </w:r>
      <w:r w:rsidR="001F1BD3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you set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222CC" w14:paraId="2DBAB0B9" w14:textId="77777777" w:rsidTr="001E5E35">
        <w:tc>
          <w:tcPr>
            <w:tcW w:w="8630" w:type="dxa"/>
          </w:tcPr>
          <w:p w14:paraId="4DD2DED0" w14:textId="77777777" w:rsidR="008222CC" w:rsidRDefault="008222CC" w:rsidP="001E5E35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72556AD" w14:textId="3E7ADB2D" w:rsidR="003C7512" w:rsidRPr="00565518" w:rsidRDefault="003C7512">
      <w:pPr>
        <w:rPr>
          <w:rFonts w:ascii="Arial" w:hAnsi="Arial" w:cs="Arial"/>
        </w:rPr>
      </w:pPr>
    </w:p>
    <w:p w14:paraId="242842B5" w14:textId="77777777" w:rsidR="003C7512" w:rsidRPr="00565518" w:rsidRDefault="003C7512">
      <w:pPr>
        <w:rPr>
          <w:rFonts w:ascii="Arial" w:hAnsi="Arial" w:cs="Arial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0F1798" w:rsidRPr="00565518" w14:paraId="0FA7705A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75F4FF3D" w14:textId="127B965A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52F0CE1C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7B1FD7D1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0F1798" w:rsidRPr="00565518" w14:paraId="35297AEA" w14:textId="77777777" w:rsidTr="00E65080">
        <w:tc>
          <w:tcPr>
            <w:tcW w:w="1615" w:type="dxa"/>
          </w:tcPr>
          <w:p w14:paraId="258DF740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525321D3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A4571BE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0F1798" w:rsidRPr="00565518" w14:paraId="279D3168" w14:textId="77777777" w:rsidTr="00E65080">
        <w:tc>
          <w:tcPr>
            <w:tcW w:w="1615" w:type="dxa"/>
          </w:tcPr>
          <w:p w14:paraId="135D2446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77454CEB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8A4DC1E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0F1798" w:rsidRPr="00565518" w14:paraId="3E686ACC" w14:textId="77777777" w:rsidTr="00E65080">
        <w:tc>
          <w:tcPr>
            <w:tcW w:w="1615" w:type="dxa"/>
          </w:tcPr>
          <w:p w14:paraId="547D39B2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31B567A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2AD166FB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55A873AA" w14:textId="77777777" w:rsidR="00997A0D" w:rsidRPr="00565518" w:rsidRDefault="00997A0D" w:rsidP="00997A0D">
      <w:pPr>
        <w:rPr>
          <w:rFonts w:ascii="Arial" w:hAnsi="Arial" w:cs="Arial"/>
          <w:color w:val="auto"/>
        </w:rPr>
      </w:pPr>
    </w:p>
    <w:p w14:paraId="5C021C1E" w14:textId="1FC0DDC0" w:rsidR="000F1798" w:rsidRPr="00565518" w:rsidRDefault="000F1798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13878BD6" w14:textId="77777777" w:rsidR="000F1798" w:rsidRPr="00AA1FE8" w:rsidRDefault="000F1798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58D9" w14:paraId="308C2908" w14:textId="77777777" w:rsidTr="0019689F">
        <w:tc>
          <w:tcPr>
            <w:tcW w:w="8630" w:type="dxa"/>
          </w:tcPr>
          <w:p w14:paraId="2449714C" w14:textId="77777777" w:rsidR="002D58D9" w:rsidRDefault="002D58D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10550CF" w14:textId="77777777" w:rsidR="000F1798" w:rsidRPr="00565518" w:rsidRDefault="000F1798" w:rsidP="000F1798">
      <w:pPr>
        <w:rPr>
          <w:rFonts w:ascii="Arial" w:hAnsi="Arial" w:cs="Arial"/>
          <w:color w:val="auto"/>
        </w:rPr>
      </w:pPr>
    </w:p>
    <w:p w14:paraId="53FA012C" w14:textId="77777777" w:rsidR="000F1798" w:rsidRPr="00AA1FE8" w:rsidRDefault="000F1798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58D9" w14:paraId="43ABFCA8" w14:textId="77777777" w:rsidTr="0019689F">
        <w:tc>
          <w:tcPr>
            <w:tcW w:w="8630" w:type="dxa"/>
          </w:tcPr>
          <w:p w14:paraId="53321712" w14:textId="77777777" w:rsidR="002D58D9" w:rsidRDefault="002D58D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835C4EF" w14:textId="77777777" w:rsidR="000F1798" w:rsidRPr="00565518" w:rsidRDefault="000F1798" w:rsidP="000F1798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1D1076D" w14:textId="77777777" w:rsidR="000F1798" w:rsidRPr="00AA1FE8" w:rsidRDefault="000F1798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58D9" w14:paraId="4ACAF26D" w14:textId="77777777" w:rsidTr="0019689F">
        <w:tc>
          <w:tcPr>
            <w:tcW w:w="8630" w:type="dxa"/>
          </w:tcPr>
          <w:p w14:paraId="2A599C39" w14:textId="77777777" w:rsidR="002D58D9" w:rsidRDefault="002D58D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94FA6DB" w14:textId="77777777" w:rsidR="000F1798" w:rsidRPr="00565518" w:rsidRDefault="000F1798" w:rsidP="00997A0D">
      <w:pPr>
        <w:rPr>
          <w:rFonts w:ascii="Arial" w:hAnsi="Arial" w:cs="Arial"/>
          <w:color w:val="auto"/>
        </w:rPr>
      </w:pPr>
    </w:p>
    <w:p w14:paraId="369498E8" w14:textId="7DBAD1B2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6CC139CC" w14:textId="17CF30A5" w:rsidR="00997A0D" w:rsidRPr="00565518" w:rsidRDefault="00B67796" w:rsidP="00997A0D">
      <w:pPr>
        <w:pStyle w:val="Heading2"/>
        <w:rPr>
          <w:rFonts w:ascii="Arial" w:hAnsi="Arial" w:cs="Arial"/>
        </w:rPr>
      </w:pPr>
      <w:bookmarkStart w:id="12" w:name="_Toc45615067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53D8D23" wp14:editId="3CA85940">
            <wp:simplePos x="0" y="0"/>
            <wp:positionH relativeFrom="page">
              <wp:posOffset>-1829368</wp:posOffset>
            </wp:positionH>
            <wp:positionV relativeFrom="paragraph">
              <wp:posOffset>610603</wp:posOffset>
            </wp:positionV>
            <wp:extent cx="10081946" cy="9073448"/>
            <wp:effectExtent l="0" t="0" r="0" b="0"/>
            <wp:wrapNone/>
            <wp:docPr id="7" name="Picture 7" descr="A bird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hew-schwartz-dJb4w5hy0OA-unsplash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r="20296" b="1330"/>
                    <a:stretch/>
                  </pic:blipFill>
                  <pic:spPr bwMode="auto">
                    <a:xfrm>
                      <a:off x="0" y="0"/>
                      <a:ext cx="10081946" cy="907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565518">
        <w:rPr>
          <w:rFonts w:ascii="Arial" w:hAnsi="Arial" w:cs="Arial"/>
        </w:rPr>
        <w:t>6</w:t>
      </w:r>
      <w:r w:rsidR="000514BC" w:rsidRPr="00565518">
        <w:rPr>
          <w:rFonts w:ascii="Arial" w:hAnsi="Arial" w:cs="Arial"/>
        </w:rPr>
        <w:t xml:space="preserve"> – </w:t>
      </w:r>
      <w:r w:rsidR="00141E86" w:rsidRPr="00565518">
        <w:rPr>
          <w:rFonts w:ascii="Arial" w:hAnsi="Arial" w:cs="Arial"/>
        </w:rPr>
        <w:tab/>
      </w:r>
      <w:r w:rsidR="00D97B44" w:rsidRPr="00565518">
        <w:rPr>
          <w:rFonts w:ascii="Arial" w:hAnsi="Arial" w:cs="Arial"/>
        </w:rPr>
        <w:t>F</w:t>
      </w:r>
      <w:r w:rsidR="000514BC" w:rsidRPr="00565518">
        <w:rPr>
          <w:rFonts w:ascii="Arial" w:hAnsi="Arial" w:cs="Arial"/>
        </w:rPr>
        <w:t xml:space="preserve">ly with </w:t>
      </w:r>
      <w:r w:rsidR="00D97B44" w:rsidRPr="00565518">
        <w:rPr>
          <w:rFonts w:ascii="Arial" w:hAnsi="Arial" w:cs="Arial"/>
        </w:rPr>
        <w:t>E</w:t>
      </w:r>
      <w:r w:rsidR="000514BC" w:rsidRPr="00565518">
        <w:rPr>
          <w:rFonts w:ascii="Arial" w:hAnsi="Arial" w:cs="Arial"/>
        </w:rPr>
        <w:t>agle</w:t>
      </w:r>
      <w:bookmarkEnd w:id="12"/>
    </w:p>
    <w:p w14:paraId="5B8BFB77" w14:textId="1DB95121" w:rsidR="00CF5BA4" w:rsidRPr="00565518" w:rsidRDefault="00CF5BA4">
      <w:pPr>
        <w:rPr>
          <w:rFonts w:ascii="Arial" w:hAnsi="Arial" w:cs="Arial"/>
          <w:color w:val="auto"/>
        </w:rPr>
      </w:pPr>
    </w:p>
    <w:p w14:paraId="0542FDBA" w14:textId="0539DC90" w:rsidR="00CF5BA4" w:rsidRPr="00565518" w:rsidRDefault="00CF5BA4">
      <w:pPr>
        <w:rPr>
          <w:rFonts w:ascii="Arial" w:hAnsi="Arial" w:cs="Arial"/>
          <w:color w:val="auto"/>
        </w:rPr>
      </w:pPr>
    </w:p>
    <w:p w14:paraId="583367B4" w14:textId="77777777" w:rsidR="00CF5BA4" w:rsidRPr="00565518" w:rsidRDefault="00CF5BA4">
      <w:pPr>
        <w:rPr>
          <w:rFonts w:ascii="Arial" w:hAnsi="Arial" w:cs="Arial"/>
          <w:color w:val="auto"/>
        </w:rPr>
      </w:pPr>
    </w:p>
    <w:p w14:paraId="33190EE6" w14:textId="760C7D64" w:rsidR="00CE01A2" w:rsidRPr="00565518" w:rsidRDefault="00CE01A2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5992A59D" w14:textId="5ABF03EA" w:rsidR="00C91C0E" w:rsidRPr="00AA1FE8" w:rsidRDefault="00CE01A2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Which Archangel did you invite?</w:t>
      </w:r>
      <w:r w:rsidR="00B146A1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How did he appear?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A1FE8" w14:paraId="022D2548" w14:textId="77777777" w:rsidTr="0019689F">
        <w:tc>
          <w:tcPr>
            <w:tcW w:w="8630" w:type="dxa"/>
          </w:tcPr>
          <w:p w14:paraId="3B7E9529" w14:textId="77777777" w:rsidR="00AA1FE8" w:rsidRDefault="00AA1FE8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4328A22B" w14:textId="08E22550" w:rsidR="00CE01A2" w:rsidRPr="00565518" w:rsidRDefault="00CE01A2" w:rsidP="00C91C0E">
      <w:pPr>
        <w:rPr>
          <w:rFonts w:ascii="Arial" w:hAnsi="Arial" w:cs="Arial"/>
        </w:rPr>
      </w:pPr>
    </w:p>
    <w:p w14:paraId="66BE31CC" w14:textId="77777777" w:rsidR="00CE01A2" w:rsidRPr="00565518" w:rsidRDefault="00CE01A2" w:rsidP="00C91C0E">
      <w:pPr>
        <w:rPr>
          <w:rFonts w:ascii="Arial" w:hAnsi="Arial" w:cs="Arial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C91C0E" w:rsidRPr="00565518" w14:paraId="2A9C499F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69E84DA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0FF8D74B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58680BD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C91C0E" w:rsidRPr="00565518" w14:paraId="1FD53117" w14:textId="77777777" w:rsidTr="00E65080">
        <w:tc>
          <w:tcPr>
            <w:tcW w:w="1615" w:type="dxa"/>
          </w:tcPr>
          <w:p w14:paraId="48C129E9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5719E9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62DEFE78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644C7EF5" w14:textId="77777777" w:rsidTr="00E65080">
        <w:tc>
          <w:tcPr>
            <w:tcW w:w="1615" w:type="dxa"/>
          </w:tcPr>
          <w:p w14:paraId="50C8FD9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9B6946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C69075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3DAD18CE" w14:textId="77777777" w:rsidTr="00E65080">
        <w:tc>
          <w:tcPr>
            <w:tcW w:w="1615" w:type="dxa"/>
          </w:tcPr>
          <w:p w14:paraId="65AF66B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504D2B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514E549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349D7745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17F56324" w14:textId="77777777" w:rsidR="00C91C0E" w:rsidRPr="00565518" w:rsidRDefault="00C91C0E" w:rsidP="00C91C0E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3BE92416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67796" w14:paraId="7EE8F910" w14:textId="77777777" w:rsidTr="0019689F">
        <w:tc>
          <w:tcPr>
            <w:tcW w:w="8630" w:type="dxa"/>
          </w:tcPr>
          <w:p w14:paraId="0289E37E" w14:textId="77777777" w:rsidR="00B67796" w:rsidRDefault="00B67796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246123A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2535FE22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67796" w14:paraId="15D3C2CF" w14:textId="77777777" w:rsidTr="0019689F">
        <w:tc>
          <w:tcPr>
            <w:tcW w:w="8630" w:type="dxa"/>
          </w:tcPr>
          <w:p w14:paraId="3359C47D" w14:textId="77777777" w:rsidR="00B67796" w:rsidRDefault="00B67796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465804B" w14:textId="77777777" w:rsidR="00C91C0E" w:rsidRPr="00565518" w:rsidRDefault="00C91C0E" w:rsidP="00C91C0E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4F77BD0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67796" w14:paraId="479BFAB3" w14:textId="77777777" w:rsidTr="0019689F">
        <w:tc>
          <w:tcPr>
            <w:tcW w:w="8630" w:type="dxa"/>
          </w:tcPr>
          <w:p w14:paraId="5E679A6C" w14:textId="77777777" w:rsidR="00B67796" w:rsidRDefault="00B67796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4E5A9952" w14:textId="79C7E16E" w:rsidR="00997A0D" w:rsidRDefault="00997A0D" w:rsidP="00997A0D">
      <w:pPr>
        <w:rPr>
          <w:rFonts w:ascii="Arial" w:hAnsi="Arial" w:cs="Arial"/>
          <w:color w:val="auto"/>
        </w:rPr>
      </w:pPr>
    </w:p>
    <w:p w14:paraId="60C56E74" w14:textId="77777777" w:rsidR="00974F2E" w:rsidRPr="00AA1FE8" w:rsidRDefault="00974F2E" w:rsidP="00974F2E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At this stage of your work, send an email to us </w:t>
      </w:r>
      <w:hyperlink r:id="rId14" w:history="1">
        <w:r w:rsidRPr="00AA1FE8">
          <w:rPr>
            <w:rFonts w:ascii="Trebuchet MS" w:hAnsi="Trebuchet MS"/>
            <w:color w:val="1F497D"/>
            <w:sz w:val="30"/>
            <w:szCs w:val="30"/>
            <w:shd w:val="clear" w:color="auto" w:fill="FFFFFF"/>
          </w:rPr>
          <w:t>jovi@love2meditate.com</w:t>
        </w:r>
      </w:hyperlink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, if you have any questions or need some extra guidance. </w:t>
      </w:r>
    </w:p>
    <w:p w14:paraId="042028AF" w14:textId="112B50C7" w:rsidR="00974F2E" w:rsidRDefault="00974F2E" w:rsidP="00997A0D">
      <w:pPr>
        <w:rPr>
          <w:rFonts w:ascii="Arial" w:hAnsi="Arial" w:cs="Arial"/>
          <w:color w:val="auto"/>
        </w:rPr>
      </w:pPr>
    </w:p>
    <w:p w14:paraId="45C6A6B4" w14:textId="77777777" w:rsidR="00974F2E" w:rsidRPr="00565518" w:rsidRDefault="00974F2E" w:rsidP="00997A0D">
      <w:pPr>
        <w:rPr>
          <w:rFonts w:ascii="Arial" w:hAnsi="Arial" w:cs="Arial"/>
          <w:color w:val="auto"/>
        </w:rPr>
      </w:pPr>
    </w:p>
    <w:p w14:paraId="332C798C" w14:textId="347E8A51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5C8E026F" w14:textId="35C3B7F7" w:rsidR="00997A0D" w:rsidRPr="00565518" w:rsidRDefault="00C741B1" w:rsidP="00997A0D">
      <w:pPr>
        <w:pStyle w:val="Heading2"/>
        <w:rPr>
          <w:rFonts w:ascii="Arial" w:hAnsi="Arial" w:cs="Arial"/>
        </w:rPr>
      </w:pPr>
      <w:bookmarkStart w:id="13" w:name="_Toc45615068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B7EB0FD" wp14:editId="7ECD39E9">
            <wp:simplePos x="0" y="0"/>
            <wp:positionH relativeFrom="page">
              <wp:align>left</wp:align>
            </wp:positionH>
            <wp:positionV relativeFrom="paragraph">
              <wp:posOffset>445135</wp:posOffset>
            </wp:positionV>
            <wp:extent cx="8134350" cy="8553107"/>
            <wp:effectExtent l="0" t="0" r="0" b="635"/>
            <wp:wrapNone/>
            <wp:docPr id="9" name="Picture 9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ent-haaland-yIsjn-IGWqc-unsplash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6" r="19461"/>
                    <a:stretch/>
                  </pic:blipFill>
                  <pic:spPr bwMode="auto">
                    <a:xfrm>
                      <a:off x="0" y="0"/>
                      <a:ext cx="8134350" cy="855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28">
        <w:rPr>
          <w:rFonts w:ascii="Arial" w:hAnsi="Arial" w:cs="Arial"/>
        </w:rPr>
        <w:t>7</w:t>
      </w:r>
      <w:r w:rsidR="000514BC" w:rsidRPr="00565518">
        <w:rPr>
          <w:rFonts w:ascii="Arial" w:hAnsi="Arial" w:cs="Arial"/>
        </w:rPr>
        <w:t xml:space="preserve"> – </w:t>
      </w:r>
      <w:r w:rsidR="00141E86" w:rsidRPr="00565518">
        <w:rPr>
          <w:rFonts w:ascii="Arial" w:hAnsi="Arial" w:cs="Arial"/>
        </w:rPr>
        <w:tab/>
      </w:r>
      <w:r w:rsidR="00D97B44" w:rsidRPr="00565518">
        <w:rPr>
          <w:rFonts w:ascii="Arial" w:hAnsi="Arial" w:cs="Arial"/>
        </w:rPr>
        <w:t>R</w:t>
      </w:r>
      <w:r w:rsidR="000514BC" w:rsidRPr="00565518">
        <w:rPr>
          <w:rFonts w:ascii="Arial" w:hAnsi="Arial" w:cs="Arial"/>
        </w:rPr>
        <w:t xml:space="preserve">itual – </w:t>
      </w:r>
      <w:r w:rsidR="00D97B44" w:rsidRPr="00565518">
        <w:rPr>
          <w:rFonts w:ascii="Arial" w:hAnsi="Arial" w:cs="Arial"/>
        </w:rPr>
        <w:t>G</w:t>
      </w:r>
      <w:r w:rsidR="000514BC" w:rsidRPr="00565518">
        <w:rPr>
          <w:rFonts w:ascii="Arial" w:hAnsi="Arial" w:cs="Arial"/>
        </w:rPr>
        <w:t xml:space="preserve">round and </w:t>
      </w:r>
      <w:r w:rsidR="00D97B44" w:rsidRPr="00565518">
        <w:rPr>
          <w:rFonts w:ascii="Arial" w:hAnsi="Arial" w:cs="Arial"/>
        </w:rPr>
        <w:t>B</w:t>
      </w:r>
      <w:r w:rsidR="000514BC" w:rsidRPr="00565518">
        <w:rPr>
          <w:rFonts w:ascii="Arial" w:hAnsi="Arial" w:cs="Arial"/>
        </w:rPr>
        <w:t xml:space="preserve">e </w:t>
      </w:r>
      <w:r w:rsidR="00D97B44" w:rsidRPr="00565518">
        <w:rPr>
          <w:rFonts w:ascii="Arial" w:hAnsi="Arial" w:cs="Arial"/>
        </w:rPr>
        <w:t>P</w:t>
      </w:r>
      <w:r w:rsidR="000514BC" w:rsidRPr="00565518">
        <w:rPr>
          <w:rFonts w:ascii="Arial" w:hAnsi="Arial" w:cs="Arial"/>
        </w:rPr>
        <w:t>resent</w:t>
      </w:r>
      <w:bookmarkEnd w:id="13"/>
    </w:p>
    <w:p w14:paraId="59DDCF9C" w14:textId="40BD1A6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125D992E" w14:textId="2BCA4803" w:rsidR="00A5560A" w:rsidRPr="00565518" w:rsidRDefault="00A5560A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0A396DD0" w14:textId="77777777" w:rsidR="00A5560A" w:rsidRPr="00565518" w:rsidRDefault="00A5560A" w:rsidP="00C91C0E">
      <w:pPr>
        <w:rPr>
          <w:rFonts w:ascii="Arial" w:hAnsi="Arial" w:cs="Arial"/>
          <w:color w:val="auto"/>
        </w:rPr>
      </w:pPr>
    </w:p>
    <w:p w14:paraId="2D7271C9" w14:textId="0E7226C2" w:rsidR="00C91C0E" w:rsidRPr="00AA1FE8" w:rsidRDefault="00A943AB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Look back at your notes. Do you see any repetitions in your comments? Do you feel you have made lots of similar discoveries? See if you </w:t>
      </w:r>
      <w:proofErr w:type="gramStart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are able to</w:t>
      </w:r>
      <w:proofErr w:type="gramEnd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</w:t>
      </w:r>
      <w:r w:rsidR="00FB3239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analyze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them yourself. The more you can independently and confidently trust in your own </w:t>
      </w:r>
      <w:r w:rsidR="00445491">
        <w:rPr>
          <w:rFonts w:ascii="Trebuchet MS" w:hAnsi="Trebuchet MS"/>
          <w:color w:val="1F497D"/>
          <w:sz w:val="30"/>
          <w:szCs w:val="30"/>
          <w:shd w:val="clear" w:color="auto" w:fill="FFFFFF"/>
        </w:rPr>
        <w:t>interpretation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the stronger your intuition will be.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16CEB312" w14:textId="77777777" w:rsidTr="0019689F">
        <w:tc>
          <w:tcPr>
            <w:tcW w:w="8630" w:type="dxa"/>
          </w:tcPr>
          <w:p w14:paraId="4913C739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1F274B8" w14:textId="25CFF870" w:rsidR="00C741B1" w:rsidRDefault="00C741B1" w:rsidP="00C91C0E">
      <w:pPr>
        <w:rPr>
          <w:rFonts w:ascii="Arial" w:hAnsi="Arial" w:cs="Arial"/>
          <w:color w:val="auto"/>
        </w:rPr>
      </w:pPr>
    </w:p>
    <w:p w14:paraId="1A83E4E5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C91C0E" w:rsidRPr="00565518" w14:paraId="498670F3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50F0D37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41EE92B7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787F5FA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C91C0E" w:rsidRPr="00565518" w14:paraId="51216CF1" w14:textId="77777777" w:rsidTr="00E65080">
        <w:tc>
          <w:tcPr>
            <w:tcW w:w="1615" w:type="dxa"/>
          </w:tcPr>
          <w:p w14:paraId="45A7F2EB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571EF6A3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9E8C02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1111A71A" w14:textId="77777777" w:rsidTr="00E65080">
        <w:tc>
          <w:tcPr>
            <w:tcW w:w="1615" w:type="dxa"/>
          </w:tcPr>
          <w:p w14:paraId="0A5D374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51ECE47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9DC3CB3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6BA6206D" w14:textId="77777777" w:rsidTr="00E65080">
        <w:tc>
          <w:tcPr>
            <w:tcW w:w="1615" w:type="dxa"/>
          </w:tcPr>
          <w:p w14:paraId="6D443E86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E1F8FB7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BD95531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5F36D774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55F45FAC" w14:textId="77777777" w:rsidR="00C91C0E" w:rsidRPr="00565518" w:rsidRDefault="00C91C0E" w:rsidP="00C91C0E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D579017" w14:textId="77777777" w:rsidR="00A943AB" w:rsidRPr="00565518" w:rsidRDefault="00A943AB" w:rsidP="00C91C0E">
      <w:pPr>
        <w:rPr>
          <w:rFonts w:ascii="Arial" w:hAnsi="Arial" w:cs="Arial"/>
          <w:color w:val="auto"/>
        </w:rPr>
      </w:pPr>
    </w:p>
    <w:p w14:paraId="1B071DDB" w14:textId="7D2FC9A4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7CAB1A14" w14:textId="77777777" w:rsidTr="0019689F">
        <w:tc>
          <w:tcPr>
            <w:tcW w:w="8630" w:type="dxa"/>
          </w:tcPr>
          <w:p w14:paraId="6074D20D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42D9CFA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74EBFA99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01D90F00" w14:textId="77777777" w:rsidTr="0019689F">
        <w:tc>
          <w:tcPr>
            <w:tcW w:w="8630" w:type="dxa"/>
          </w:tcPr>
          <w:p w14:paraId="44E0DF08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B794346" w14:textId="77777777" w:rsidR="00C91C0E" w:rsidRPr="00565518" w:rsidRDefault="00C91C0E" w:rsidP="00C91C0E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7616CEEF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6B2F88AF" w14:textId="77777777" w:rsidTr="0019689F">
        <w:tc>
          <w:tcPr>
            <w:tcW w:w="8630" w:type="dxa"/>
          </w:tcPr>
          <w:p w14:paraId="1A9542C7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9D9EA01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75E4D042" w14:textId="66165921" w:rsidR="00997A0D" w:rsidRPr="00565518" w:rsidRDefault="00997A0D" w:rsidP="00997A0D">
      <w:pPr>
        <w:rPr>
          <w:rFonts w:ascii="Arial" w:hAnsi="Arial" w:cs="Arial"/>
        </w:rPr>
      </w:pPr>
    </w:p>
    <w:p w14:paraId="02662939" w14:textId="0FE2321C" w:rsidR="000514BC" w:rsidRPr="00565518" w:rsidRDefault="000514BC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73A92214" w14:textId="1DD14D5F" w:rsidR="00997A0D" w:rsidRPr="00565518" w:rsidRDefault="001E7183" w:rsidP="000514BC">
      <w:pPr>
        <w:pStyle w:val="Heading2"/>
        <w:rPr>
          <w:rFonts w:ascii="Arial" w:hAnsi="Arial" w:cs="Arial"/>
        </w:rPr>
      </w:pPr>
      <w:bookmarkStart w:id="14" w:name="_Toc45615069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AB0AC98" wp14:editId="127C2DA2">
            <wp:simplePos x="0" y="0"/>
            <wp:positionH relativeFrom="column">
              <wp:posOffset>-1123951</wp:posOffset>
            </wp:positionH>
            <wp:positionV relativeFrom="paragraph">
              <wp:posOffset>398145</wp:posOffset>
            </wp:positionV>
            <wp:extent cx="7724775" cy="9380734"/>
            <wp:effectExtent l="0" t="0" r="0" b="0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eremy-bishop-EwKXn5CapA4-unsplash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3"/>
                    <a:stretch/>
                  </pic:blipFill>
                  <pic:spPr bwMode="auto">
                    <a:xfrm>
                      <a:off x="0" y="0"/>
                      <a:ext cx="7725829" cy="938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28">
        <w:rPr>
          <w:rFonts w:ascii="Arial" w:hAnsi="Arial" w:cs="Arial"/>
        </w:rPr>
        <w:t>8</w:t>
      </w:r>
      <w:r w:rsidR="000514BC" w:rsidRPr="00565518">
        <w:rPr>
          <w:rFonts w:ascii="Arial" w:hAnsi="Arial" w:cs="Arial"/>
        </w:rPr>
        <w:t xml:space="preserve"> - </w:t>
      </w:r>
      <w:r w:rsidR="00141E86" w:rsidRPr="00565518">
        <w:rPr>
          <w:rFonts w:ascii="Arial" w:hAnsi="Arial" w:cs="Arial"/>
        </w:rPr>
        <w:tab/>
      </w:r>
      <w:r w:rsidR="00D97B44" w:rsidRPr="00565518">
        <w:rPr>
          <w:rFonts w:ascii="Arial" w:hAnsi="Arial" w:cs="Arial"/>
        </w:rPr>
        <w:t>R</w:t>
      </w:r>
      <w:r w:rsidR="000514BC" w:rsidRPr="00565518">
        <w:rPr>
          <w:rFonts w:ascii="Arial" w:hAnsi="Arial" w:cs="Arial"/>
        </w:rPr>
        <w:t>ebirth</w:t>
      </w:r>
      <w:bookmarkEnd w:id="14"/>
    </w:p>
    <w:p w14:paraId="62F2BC2E" w14:textId="177E403F" w:rsidR="00C91C0E" w:rsidRPr="00565518" w:rsidRDefault="001E7183" w:rsidP="001E7183">
      <w:pPr>
        <w:tabs>
          <w:tab w:val="left" w:pos="6945"/>
        </w:tabs>
        <w:rPr>
          <w:rFonts w:ascii="Arial" w:hAnsi="Arial" w:cs="Arial"/>
        </w:rPr>
      </w:pPr>
      <w:r w:rsidRPr="00565518">
        <w:rPr>
          <w:rFonts w:ascii="Arial" w:hAnsi="Arial" w:cs="Arial"/>
        </w:rPr>
        <w:tab/>
      </w:r>
    </w:p>
    <w:p w14:paraId="0A6D0E0D" w14:textId="4E00E9CE" w:rsidR="001E7183" w:rsidRPr="00565518" w:rsidRDefault="001E7183" w:rsidP="00C91C0E">
      <w:pPr>
        <w:rPr>
          <w:rFonts w:ascii="Arial" w:hAnsi="Arial" w:cs="Arial"/>
        </w:rPr>
      </w:pPr>
    </w:p>
    <w:p w14:paraId="40FDE254" w14:textId="19AB913C" w:rsidR="001E7183" w:rsidRPr="00565518" w:rsidRDefault="001E7183" w:rsidP="00C91C0E">
      <w:pPr>
        <w:rPr>
          <w:rFonts w:ascii="Arial" w:hAnsi="Arial" w:cs="Arial"/>
        </w:rPr>
      </w:pPr>
    </w:p>
    <w:p w14:paraId="4FB57065" w14:textId="54961B3D" w:rsidR="001E7183" w:rsidRPr="00565518" w:rsidRDefault="001E7183" w:rsidP="001E7183">
      <w:pPr>
        <w:tabs>
          <w:tab w:val="left" w:pos="7170"/>
        </w:tabs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  <w:r w:rsidRPr="00565518">
        <w:rPr>
          <w:rFonts w:ascii="Arial" w:hAnsi="Arial" w:cs="Arial"/>
        </w:rPr>
        <w:lastRenderedPageBreak/>
        <w:tab/>
      </w:r>
    </w:p>
    <w:p w14:paraId="0950CFFC" w14:textId="77777777" w:rsidR="00C91C0E" w:rsidRPr="00565518" w:rsidRDefault="00C91C0E" w:rsidP="00C91C0E">
      <w:pPr>
        <w:rPr>
          <w:rFonts w:ascii="Arial" w:hAnsi="Arial" w:cs="Arial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C91C0E" w:rsidRPr="00565518" w14:paraId="0D10F3BB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7C47A66C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63C8800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DE59EFC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C91C0E" w:rsidRPr="00565518" w14:paraId="20251367" w14:textId="77777777" w:rsidTr="00E65080">
        <w:tc>
          <w:tcPr>
            <w:tcW w:w="1615" w:type="dxa"/>
          </w:tcPr>
          <w:p w14:paraId="5E62F9A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610D975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F732A28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472CD204" w14:textId="77777777" w:rsidTr="00E65080">
        <w:tc>
          <w:tcPr>
            <w:tcW w:w="1615" w:type="dxa"/>
          </w:tcPr>
          <w:p w14:paraId="49662C36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FBAECA1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114D498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4FD52E8B" w14:textId="77777777" w:rsidTr="00E65080">
        <w:tc>
          <w:tcPr>
            <w:tcW w:w="1615" w:type="dxa"/>
          </w:tcPr>
          <w:p w14:paraId="1D81B49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FA46EC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037F9073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40676F20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5B1EF64A" w14:textId="77777777" w:rsidR="00C91C0E" w:rsidRPr="00565518" w:rsidRDefault="00C91C0E" w:rsidP="00C91C0E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4DDB62A7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38A033BC" w14:textId="77777777" w:rsidTr="0019689F">
        <w:tc>
          <w:tcPr>
            <w:tcW w:w="8630" w:type="dxa"/>
          </w:tcPr>
          <w:p w14:paraId="4AABB734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6CA33E7E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4DA167E6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5051B00A" w14:textId="77777777" w:rsidTr="0019689F">
        <w:tc>
          <w:tcPr>
            <w:tcW w:w="8630" w:type="dxa"/>
          </w:tcPr>
          <w:p w14:paraId="04F89AA7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60956411" w14:textId="77777777" w:rsidR="00C91C0E" w:rsidRPr="00565518" w:rsidRDefault="00C91C0E" w:rsidP="00C91C0E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5E2CCBC5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1B1" w14:paraId="68CF661A" w14:textId="77777777" w:rsidTr="0019689F">
        <w:tc>
          <w:tcPr>
            <w:tcW w:w="8630" w:type="dxa"/>
          </w:tcPr>
          <w:p w14:paraId="351E5C80" w14:textId="77777777" w:rsidR="00C741B1" w:rsidRDefault="00C741B1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F3B2B14" w14:textId="77777777" w:rsidR="00997A0D" w:rsidRPr="00565518" w:rsidRDefault="00997A0D" w:rsidP="00997A0D">
      <w:pPr>
        <w:rPr>
          <w:rFonts w:ascii="Arial" w:hAnsi="Arial" w:cs="Arial"/>
        </w:rPr>
      </w:pPr>
    </w:p>
    <w:p w14:paraId="463AE8EC" w14:textId="4E0528CB" w:rsidR="00D97B44" w:rsidRPr="00565518" w:rsidRDefault="00D97B44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36FAD6F4" w14:textId="01A2E502" w:rsidR="00997A0D" w:rsidRPr="00565518" w:rsidRDefault="00C741B1" w:rsidP="00D97B44">
      <w:pPr>
        <w:pStyle w:val="Heading2"/>
        <w:rPr>
          <w:rFonts w:ascii="Arial" w:hAnsi="Arial" w:cs="Arial"/>
        </w:rPr>
      </w:pPr>
      <w:bookmarkStart w:id="15" w:name="_Toc45615070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53EF9F" wp14:editId="42688112">
            <wp:simplePos x="0" y="0"/>
            <wp:positionH relativeFrom="page">
              <wp:posOffset>-1524000</wp:posOffset>
            </wp:positionH>
            <wp:positionV relativeFrom="paragraph">
              <wp:posOffset>502920</wp:posOffset>
            </wp:positionV>
            <wp:extent cx="11696700" cy="8443554"/>
            <wp:effectExtent l="0" t="0" r="0" b="0"/>
            <wp:wrapNone/>
            <wp:docPr id="10" name="Picture 10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ctor-falcon-zfvNbcpiIQI-unsplas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0" cy="844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28">
        <w:rPr>
          <w:rFonts w:ascii="Arial" w:hAnsi="Arial" w:cs="Arial"/>
        </w:rPr>
        <w:t>9</w:t>
      </w:r>
      <w:r w:rsidR="00D97B44" w:rsidRPr="00565518">
        <w:rPr>
          <w:rFonts w:ascii="Arial" w:hAnsi="Arial" w:cs="Arial"/>
        </w:rPr>
        <w:t xml:space="preserve"> -</w:t>
      </w:r>
      <w:r w:rsidR="00EA725C">
        <w:rPr>
          <w:rFonts w:ascii="Arial" w:hAnsi="Arial" w:cs="Arial"/>
        </w:rPr>
        <w:tab/>
      </w:r>
      <w:r w:rsidR="00256A6F" w:rsidRPr="00565518">
        <w:rPr>
          <w:rFonts w:ascii="Arial" w:hAnsi="Arial" w:cs="Arial"/>
        </w:rPr>
        <w:t xml:space="preserve">The </w:t>
      </w:r>
      <w:r w:rsidR="00D97B44" w:rsidRPr="00565518">
        <w:rPr>
          <w:rFonts w:ascii="Arial" w:hAnsi="Arial" w:cs="Arial"/>
        </w:rPr>
        <w:t>Evaluation</w:t>
      </w:r>
      <w:bookmarkEnd w:id="15"/>
    </w:p>
    <w:p w14:paraId="53D369FB" w14:textId="1BC54E14" w:rsidR="00D97B44" w:rsidRPr="00565518" w:rsidRDefault="00D97B44" w:rsidP="00997A0D">
      <w:pPr>
        <w:rPr>
          <w:rFonts w:ascii="Arial" w:hAnsi="Arial" w:cs="Arial"/>
        </w:rPr>
      </w:pPr>
    </w:p>
    <w:p w14:paraId="3616A949" w14:textId="21410835" w:rsidR="00D97B44" w:rsidRPr="00565518" w:rsidRDefault="00D97B44" w:rsidP="00997A0D">
      <w:pPr>
        <w:rPr>
          <w:rFonts w:ascii="Arial" w:hAnsi="Arial" w:cs="Arial"/>
        </w:rPr>
      </w:pPr>
    </w:p>
    <w:p w14:paraId="416ACF34" w14:textId="399BC419" w:rsidR="00D97B44" w:rsidRPr="00565518" w:rsidRDefault="00D97B44" w:rsidP="00997A0D">
      <w:pPr>
        <w:rPr>
          <w:rFonts w:ascii="Arial" w:hAnsi="Arial" w:cs="Arial"/>
        </w:rPr>
      </w:pPr>
    </w:p>
    <w:p w14:paraId="27BED47E" w14:textId="5EEA9E58" w:rsidR="00D97B44" w:rsidRPr="00565518" w:rsidRDefault="00D97B44" w:rsidP="00997A0D">
      <w:pPr>
        <w:rPr>
          <w:rFonts w:ascii="Arial" w:hAnsi="Arial" w:cs="Arial"/>
        </w:rPr>
      </w:pPr>
    </w:p>
    <w:p w14:paraId="69C97520" w14:textId="373893C0" w:rsidR="00D97B44" w:rsidRPr="00565518" w:rsidRDefault="00D97B44" w:rsidP="00997A0D">
      <w:pPr>
        <w:rPr>
          <w:rFonts w:ascii="Arial" w:hAnsi="Arial" w:cs="Arial"/>
        </w:rPr>
      </w:pPr>
    </w:p>
    <w:p w14:paraId="1088F728" w14:textId="110CCADC" w:rsidR="0088533B" w:rsidRPr="00565518" w:rsidRDefault="0088533B" w:rsidP="00997A0D">
      <w:pPr>
        <w:rPr>
          <w:rFonts w:ascii="Arial" w:hAnsi="Arial" w:cs="Arial"/>
        </w:rPr>
      </w:pPr>
    </w:p>
    <w:p w14:paraId="32CF02D5" w14:textId="4AAC85F6" w:rsidR="0088533B" w:rsidRPr="00565518" w:rsidRDefault="0088533B" w:rsidP="00997A0D">
      <w:pPr>
        <w:rPr>
          <w:rFonts w:ascii="Arial" w:hAnsi="Arial" w:cs="Arial"/>
        </w:rPr>
      </w:pPr>
    </w:p>
    <w:p w14:paraId="579C0D60" w14:textId="18BA0201" w:rsidR="0088533B" w:rsidRPr="00565518" w:rsidRDefault="0088533B" w:rsidP="00997A0D">
      <w:pPr>
        <w:rPr>
          <w:rFonts w:ascii="Arial" w:hAnsi="Arial" w:cs="Arial"/>
        </w:rPr>
      </w:pPr>
    </w:p>
    <w:p w14:paraId="32EBA9F2" w14:textId="15E36AA1" w:rsidR="0088533B" w:rsidRPr="00565518" w:rsidRDefault="0088533B" w:rsidP="00997A0D">
      <w:pPr>
        <w:rPr>
          <w:rFonts w:ascii="Arial" w:hAnsi="Arial" w:cs="Arial"/>
        </w:rPr>
      </w:pPr>
    </w:p>
    <w:p w14:paraId="507E616D" w14:textId="1B6C829E" w:rsidR="0088533B" w:rsidRPr="00565518" w:rsidRDefault="0088533B" w:rsidP="00997A0D">
      <w:pPr>
        <w:rPr>
          <w:rFonts w:ascii="Arial" w:hAnsi="Arial" w:cs="Arial"/>
        </w:rPr>
      </w:pPr>
    </w:p>
    <w:p w14:paraId="2CDBB015" w14:textId="02FED074" w:rsidR="0088533B" w:rsidRPr="00565518" w:rsidRDefault="0088533B" w:rsidP="00997A0D">
      <w:pPr>
        <w:rPr>
          <w:rFonts w:ascii="Arial" w:hAnsi="Arial" w:cs="Arial"/>
        </w:rPr>
      </w:pPr>
    </w:p>
    <w:p w14:paraId="048F95CF" w14:textId="1372EB5D" w:rsidR="0088533B" w:rsidRPr="00565518" w:rsidRDefault="0088533B" w:rsidP="00997A0D">
      <w:pPr>
        <w:rPr>
          <w:rFonts w:ascii="Arial" w:hAnsi="Arial" w:cs="Arial"/>
        </w:rPr>
      </w:pPr>
    </w:p>
    <w:p w14:paraId="3ABC0BFE" w14:textId="5B24E939" w:rsidR="0088533B" w:rsidRPr="00565518" w:rsidRDefault="0088533B" w:rsidP="00997A0D">
      <w:pPr>
        <w:rPr>
          <w:rFonts w:ascii="Arial" w:hAnsi="Arial" w:cs="Arial"/>
        </w:rPr>
      </w:pPr>
    </w:p>
    <w:p w14:paraId="32141F0D" w14:textId="48F80C6A" w:rsidR="0088533B" w:rsidRPr="00565518" w:rsidRDefault="0088533B" w:rsidP="00997A0D">
      <w:pPr>
        <w:rPr>
          <w:rFonts w:ascii="Arial" w:hAnsi="Arial" w:cs="Arial"/>
        </w:rPr>
      </w:pPr>
    </w:p>
    <w:p w14:paraId="6F011E6A" w14:textId="18F8B588" w:rsidR="0088533B" w:rsidRPr="00565518" w:rsidRDefault="0088533B" w:rsidP="00997A0D">
      <w:pPr>
        <w:rPr>
          <w:rFonts w:ascii="Arial" w:hAnsi="Arial" w:cs="Arial"/>
        </w:rPr>
      </w:pPr>
    </w:p>
    <w:p w14:paraId="1858E0F9" w14:textId="24BB7DA3" w:rsidR="0088533B" w:rsidRPr="00565518" w:rsidRDefault="0088533B" w:rsidP="00997A0D">
      <w:pPr>
        <w:rPr>
          <w:rFonts w:ascii="Arial" w:hAnsi="Arial" w:cs="Arial"/>
        </w:rPr>
      </w:pPr>
    </w:p>
    <w:p w14:paraId="47CF8D23" w14:textId="00665707" w:rsidR="0088533B" w:rsidRPr="00565518" w:rsidRDefault="0088533B" w:rsidP="00997A0D">
      <w:pPr>
        <w:rPr>
          <w:rFonts w:ascii="Arial" w:hAnsi="Arial" w:cs="Arial"/>
        </w:rPr>
      </w:pPr>
    </w:p>
    <w:p w14:paraId="71255CD0" w14:textId="41669D63" w:rsidR="0088533B" w:rsidRPr="00565518" w:rsidRDefault="0088533B" w:rsidP="00997A0D">
      <w:pPr>
        <w:rPr>
          <w:rFonts w:ascii="Arial" w:hAnsi="Arial" w:cs="Arial"/>
        </w:rPr>
      </w:pPr>
    </w:p>
    <w:p w14:paraId="18B0B091" w14:textId="4D7256BC" w:rsidR="0088533B" w:rsidRPr="00565518" w:rsidRDefault="0088533B" w:rsidP="00997A0D">
      <w:pPr>
        <w:rPr>
          <w:rFonts w:ascii="Arial" w:hAnsi="Arial" w:cs="Arial"/>
        </w:rPr>
      </w:pPr>
    </w:p>
    <w:p w14:paraId="36763CA5" w14:textId="71015151" w:rsidR="0088533B" w:rsidRPr="00565518" w:rsidRDefault="0088533B" w:rsidP="00997A0D">
      <w:pPr>
        <w:rPr>
          <w:rFonts w:ascii="Arial" w:hAnsi="Arial" w:cs="Arial"/>
        </w:rPr>
      </w:pPr>
    </w:p>
    <w:p w14:paraId="5A998649" w14:textId="4EC19415" w:rsidR="0088533B" w:rsidRPr="00565518" w:rsidRDefault="0088533B" w:rsidP="00997A0D">
      <w:pPr>
        <w:rPr>
          <w:rFonts w:ascii="Arial" w:hAnsi="Arial" w:cs="Arial"/>
        </w:rPr>
      </w:pPr>
    </w:p>
    <w:p w14:paraId="735AC33E" w14:textId="7C0104A6" w:rsidR="0088533B" w:rsidRPr="00565518" w:rsidRDefault="0088533B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4E1C607F" w14:textId="08CBF42A" w:rsidR="0088533B" w:rsidRDefault="0088533B" w:rsidP="0088533B">
      <w:pPr>
        <w:jc w:val="center"/>
        <w:rPr>
          <w:rFonts w:ascii="Arial" w:hAnsi="Arial" w:cs="Arial"/>
          <w:b/>
          <w:bCs/>
          <w:color w:val="FFC000"/>
          <w:sz w:val="32"/>
          <w:szCs w:val="32"/>
        </w:rPr>
      </w:pPr>
      <w:r w:rsidRPr="00565518">
        <w:rPr>
          <w:rFonts w:ascii="Arial" w:hAnsi="Arial" w:cs="Arial"/>
          <w:b/>
          <w:bCs/>
          <w:color w:val="FFC000"/>
          <w:sz w:val="32"/>
          <w:szCs w:val="32"/>
        </w:rPr>
        <w:lastRenderedPageBreak/>
        <w:t>Your Journey to connect with your inner light</w:t>
      </w:r>
    </w:p>
    <w:p w14:paraId="1362A7C2" w14:textId="46C7F6F4" w:rsidR="00E56683" w:rsidRPr="00E56683" w:rsidRDefault="00E56683" w:rsidP="003E3E2F">
      <w:pPr>
        <w:ind w:left="-1170"/>
        <w:jc w:val="center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noProof/>
          <w:color w:val="1F497D"/>
          <w:sz w:val="30"/>
          <w:szCs w:val="30"/>
          <w:shd w:val="clear" w:color="auto" w:fill="FFFFFF"/>
        </w:rPr>
        <w:drawing>
          <wp:inline distT="0" distB="0" distL="0" distR="0" wp14:anchorId="0059CCAE" wp14:editId="71FD5055">
            <wp:extent cx="7016986" cy="4348716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31CD528" w14:textId="77777777" w:rsidR="00E56683" w:rsidRPr="00E56683" w:rsidRDefault="00E56683" w:rsidP="0088533B">
      <w:pPr>
        <w:jc w:val="center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1779EF53" w14:textId="0777A781" w:rsidR="0088533B" w:rsidRDefault="00B87AE0" w:rsidP="00B87AE0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In the box, </w:t>
      </w:r>
      <w:r w:rsid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</w:t>
      </w:r>
      <w:r w:rsidR="005F00FA" w:rsidRP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>rite a summary of all that you have been through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send it to jovi@love2meditate.com</w:t>
      </w:r>
      <w:r w:rsidR="005F00FA" w:rsidRP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>. We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will provide you with our</w:t>
      </w:r>
      <w:r w:rsid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observations, support and offer ideas </w:t>
      </w:r>
      <w:r w:rsidR="008805F4">
        <w:rPr>
          <w:rFonts w:ascii="Trebuchet MS" w:hAnsi="Trebuchet MS"/>
          <w:color w:val="1F497D"/>
          <w:sz w:val="30"/>
          <w:szCs w:val="30"/>
          <w:shd w:val="clear" w:color="auto" w:fill="FFFFFF"/>
        </w:rPr>
        <w:t>for</w:t>
      </w:r>
      <w:r w:rsid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further development.</w:t>
      </w:r>
    </w:p>
    <w:p w14:paraId="1A1D0D4D" w14:textId="45BFA1AB" w:rsidR="00552F4A" w:rsidRPr="00552F4A" w:rsidRDefault="008805F4" w:rsidP="00B87AE0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Remember, you 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have </w:t>
      </w:r>
      <w:proofErr w:type="gramStart"/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>opened up</w:t>
      </w:r>
      <w:proofErr w:type="gramEnd"/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the spiritual doors and things will continue to unfold in the future. Enjoy and respect the person you are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please welcome in the changes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F00FA" w14:paraId="3B7A0728" w14:textId="77777777" w:rsidTr="0019689F">
        <w:tc>
          <w:tcPr>
            <w:tcW w:w="8630" w:type="dxa"/>
          </w:tcPr>
          <w:p w14:paraId="198FC4B5" w14:textId="77777777" w:rsidR="005F00FA" w:rsidRDefault="005F00FA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95C7C28" w14:textId="77777777" w:rsidR="00565518" w:rsidRPr="00565518" w:rsidRDefault="00565518" w:rsidP="00997A0D">
      <w:pPr>
        <w:rPr>
          <w:rFonts w:ascii="Arial" w:hAnsi="Arial" w:cs="Arial"/>
          <w:color w:val="auto"/>
        </w:rPr>
      </w:pPr>
    </w:p>
    <w:sectPr w:rsidR="00565518" w:rsidRPr="00565518" w:rsidSect="00AA1FE8">
      <w:footerReference w:type="default" r:id="rId23"/>
      <w:pgSz w:w="12240" w:h="15840"/>
      <w:pgMar w:top="1728" w:right="1800" w:bottom="1620" w:left="1800" w:header="720" w:footer="27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E4EA3" w14:textId="77777777" w:rsidR="00C25EBE" w:rsidRDefault="00C25EBE" w:rsidP="00C6554A">
      <w:pPr>
        <w:spacing w:before="0" w:after="0" w:line="240" w:lineRule="auto"/>
      </w:pPr>
      <w:r>
        <w:separator/>
      </w:r>
    </w:p>
  </w:endnote>
  <w:endnote w:type="continuationSeparator" w:id="0">
    <w:p w14:paraId="41D550EE" w14:textId="77777777" w:rsidR="00C25EBE" w:rsidRDefault="00C25EBE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BB51" w14:textId="18BA727E" w:rsidR="002D58D9" w:rsidRDefault="002D58D9" w:rsidP="002D58D9">
    <w:pPr>
      <w:pStyle w:val="Footer"/>
      <w:jc w:val="left"/>
    </w:pPr>
    <w:r>
      <w:t>Jovi hoonjan</w:t>
    </w:r>
  </w:p>
  <w:p w14:paraId="43C70026" w14:textId="77A6EB87" w:rsidR="002D58D9" w:rsidRDefault="002D58D9" w:rsidP="002D58D9">
    <w:pPr>
      <w:pStyle w:val="Footer"/>
      <w:jc w:val="left"/>
    </w:pPr>
    <w:r>
      <w:t>finding your inner light</w:t>
    </w:r>
  </w:p>
  <w:p w14:paraId="59A6A3FC" w14:textId="123E77C8" w:rsidR="002D58D9" w:rsidRDefault="002D58D9" w:rsidP="002D58D9">
    <w:pPr>
      <w:pStyle w:val="Footer"/>
      <w:jc w:val="left"/>
    </w:pPr>
    <w:r>
      <w:t>copyright</w:t>
    </w:r>
  </w:p>
  <w:p w14:paraId="11B9D1BA" w14:textId="601AADDC" w:rsidR="00E65080" w:rsidRDefault="00E65080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6CD7F" w14:textId="77777777" w:rsidR="00C25EBE" w:rsidRDefault="00C25EBE" w:rsidP="00C6554A">
      <w:pPr>
        <w:spacing w:before="0" w:after="0" w:line="240" w:lineRule="auto"/>
      </w:pPr>
      <w:r>
        <w:separator/>
      </w:r>
    </w:p>
  </w:footnote>
  <w:footnote w:type="continuationSeparator" w:id="0">
    <w:p w14:paraId="77ECBE6D" w14:textId="77777777" w:rsidR="00C25EBE" w:rsidRDefault="00C25EBE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30"/>
    <w:rsid w:val="000203B2"/>
    <w:rsid w:val="00027C81"/>
    <w:rsid w:val="000514BC"/>
    <w:rsid w:val="00073BB5"/>
    <w:rsid w:val="00075B1F"/>
    <w:rsid w:val="000C3E22"/>
    <w:rsid w:val="000E57F2"/>
    <w:rsid w:val="000F1798"/>
    <w:rsid w:val="00141E86"/>
    <w:rsid w:val="001A185B"/>
    <w:rsid w:val="001A3BE8"/>
    <w:rsid w:val="001E7183"/>
    <w:rsid w:val="001F1BD3"/>
    <w:rsid w:val="001F1E03"/>
    <w:rsid w:val="00232B1C"/>
    <w:rsid w:val="002554CD"/>
    <w:rsid w:val="00256A6F"/>
    <w:rsid w:val="00293B83"/>
    <w:rsid w:val="002B4294"/>
    <w:rsid w:val="002B7A03"/>
    <w:rsid w:val="002D2FD2"/>
    <w:rsid w:val="002D58D9"/>
    <w:rsid w:val="002E6310"/>
    <w:rsid w:val="00333D0D"/>
    <w:rsid w:val="003C7512"/>
    <w:rsid w:val="003E3E2F"/>
    <w:rsid w:val="00404FB6"/>
    <w:rsid w:val="00445491"/>
    <w:rsid w:val="004658C9"/>
    <w:rsid w:val="00483F30"/>
    <w:rsid w:val="004C049F"/>
    <w:rsid w:val="005000E2"/>
    <w:rsid w:val="005164DA"/>
    <w:rsid w:val="00541F8F"/>
    <w:rsid w:val="00552F4A"/>
    <w:rsid w:val="00565518"/>
    <w:rsid w:val="005F00FA"/>
    <w:rsid w:val="00666095"/>
    <w:rsid w:val="006A1195"/>
    <w:rsid w:val="006A2219"/>
    <w:rsid w:val="006A3CE7"/>
    <w:rsid w:val="006C1352"/>
    <w:rsid w:val="006C638F"/>
    <w:rsid w:val="00736876"/>
    <w:rsid w:val="00757687"/>
    <w:rsid w:val="00783B60"/>
    <w:rsid w:val="007967E1"/>
    <w:rsid w:val="008222CC"/>
    <w:rsid w:val="00862DFD"/>
    <w:rsid w:val="008805F4"/>
    <w:rsid w:val="0088533B"/>
    <w:rsid w:val="008B503A"/>
    <w:rsid w:val="008C6132"/>
    <w:rsid w:val="009376BF"/>
    <w:rsid w:val="00974F2E"/>
    <w:rsid w:val="00986669"/>
    <w:rsid w:val="00997358"/>
    <w:rsid w:val="00997A0D"/>
    <w:rsid w:val="00A061D1"/>
    <w:rsid w:val="00A27630"/>
    <w:rsid w:val="00A413E7"/>
    <w:rsid w:val="00A5560A"/>
    <w:rsid w:val="00A943AB"/>
    <w:rsid w:val="00AA1FE8"/>
    <w:rsid w:val="00B146A1"/>
    <w:rsid w:val="00B67796"/>
    <w:rsid w:val="00B87AE0"/>
    <w:rsid w:val="00C25EBE"/>
    <w:rsid w:val="00C6554A"/>
    <w:rsid w:val="00C741B1"/>
    <w:rsid w:val="00C90847"/>
    <w:rsid w:val="00C91C0E"/>
    <w:rsid w:val="00CE01A2"/>
    <w:rsid w:val="00CF5BA4"/>
    <w:rsid w:val="00D03CE8"/>
    <w:rsid w:val="00D11C96"/>
    <w:rsid w:val="00D817C2"/>
    <w:rsid w:val="00D82649"/>
    <w:rsid w:val="00D97B44"/>
    <w:rsid w:val="00E24A68"/>
    <w:rsid w:val="00E56683"/>
    <w:rsid w:val="00E65080"/>
    <w:rsid w:val="00E75A91"/>
    <w:rsid w:val="00EA04B1"/>
    <w:rsid w:val="00EA5128"/>
    <w:rsid w:val="00EA725C"/>
    <w:rsid w:val="00ED7C44"/>
    <w:rsid w:val="00FB3239"/>
    <w:rsid w:val="00FE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E97CC"/>
  <w15:chartTrackingRefBased/>
  <w15:docId w15:val="{088CB212-20A9-4669-8AD4-F9744D10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E03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b/>
      <w:caps/>
      <w:color w:val="auto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1E03"/>
    <w:rPr>
      <w:rFonts w:asciiTheme="majorHAnsi" w:eastAsiaTheme="majorEastAsia" w:hAnsiTheme="majorHAnsi" w:cstheme="majorBidi"/>
      <w:b/>
      <w:caps/>
      <w:color w:val="auto"/>
      <w:sz w:val="36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D97B44"/>
    <w:pPr>
      <w:spacing w:before="240" w:after="0" w:line="259" w:lineRule="auto"/>
      <w:contextualSpacing w:val="0"/>
      <w:outlineLvl w:val="9"/>
    </w:pPr>
    <w:rPr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97B44"/>
    <w:pPr>
      <w:spacing w:after="100"/>
      <w:ind w:left="220"/>
    </w:pPr>
  </w:style>
  <w:style w:type="table" w:styleId="TableGrid">
    <w:name w:val="Table Grid"/>
    <w:basedOn w:val="TableNormal"/>
    <w:uiPriority w:val="39"/>
    <w:rsid w:val="001F1E0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41F8F"/>
    <w:rPr>
      <w:color w:val="605E5C"/>
      <w:shd w:val="clear" w:color="auto" w:fill="E1DFDD"/>
    </w:rPr>
  </w:style>
  <w:style w:type="table" w:styleId="GridTable4-Accent6">
    <w:name w:val="Grid Table 4 Accent 6"/>
    <w:basedOn w:val="TableNormal"/>
    <w:uiPriority w:val="49"/>
    <w:rsid w:val="00E65080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65080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85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jovi@love2meditate.com" TargetMode="External"/><Relationship Id="rId22" Type="http://schemas.microsoft.com/office/2007/relationships/diagramDrawing" Target="diagrams/drawing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e2Meditate\AppData\Local\Microsoft\Office\16.0\DTS\en-US%7bF2B78B6A-98A6-4460-8DFA-425BDD13D04F%7d\%7bDDDC5769-9FCF-4841-9745-2A9B985BBFF1%7dtf02835058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93EC2A-AF50-4A5B-B401-1A7706AF4E8C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17E8A07-5259-4FCA-962C-0E611BF8C46B}">
      <dgm:prSet phldrT="[Text]"/>
      <dgm:spPr/>
      <dgm:t>
        <a:bodyPr/>
        <a:lstStyle/>
        <a:p>
          <a:r>
            <a:rPr lang="en-US"/>
            <a:t>Spirituality/</a:t>
          </a:r>
        </a:p>
        <a:p>
          <a:r>
            <a:rPr lang="en-US"/>
            <a:t>personal growth</a:t>
          </a:r>
        </a:p>
      </dgm:t>
    </dgm:pt>
    <dgm:pt modelId="{710879FB-9CFE-4241-953F-F1D734D6EA1D}" type="parTrans" cxnId="{915565DC-1C9C-4E9A-8C4C-A665FC891156}">
      <dgm:prSet/>
      <dgm:spPr/>
      <dgm:t>
        <a:bodyPr/>
        <a:lstStyle/>
        <a:p>
          <a:endParaRPr lang="en-US"/>
        </a:p>
      </dgm:t>
    </dgm:pt>
    <dgm:pt modelId="{99AAA7FC-6273-47B0-ABB1-10362D7212E7}" type="sibTrans" cxnId="{915565DC-1C9C-4E9A-8C4C-A665FC891156}">
      <dgm:prSet/>
      <dgm:spPr/>
      <dgm:t>
        <a:bodyPr/>
        <a:lstStyle/>
        <a:p>
          <a:endParaRPr lang="en-US"/>
        </a:p>
      </dgm:t>
    </dgm:pt>
    <dgm:pt modelId="{710352A9-5152-497B-ADB9-C531704FD534}">
      <dgm:prSet phldrT="[Text]"/>
      <dgm:spPr/>
      <dgm:t>
        <a:bodyPr/>
        <a:lstStyle/>
        <a:p>
          <a:r>
            <a:rPr lang="en-US"/>
            <a:t>Family/Friends</a:t>
          </a:r>
        </a:p>
      </dgm:t>
    </dgm:pt>
    <dgm:pt modelId="{BA3D1F5B-87D5-412B-8769-CA89D7481912}" type="parTrans" cxnId="{8BEB2617-F097-4EB9-A209-BC93CA81B3F2}">
      <dgm:prSet/>
      <dgm:spPr/>
      <dgm:t>
        <a:bodyPr/>
        <a:lstStyle/>
        <a:p>
          <a:endParaRPr lang="en-US"/>
        </a:p>
      </dgm:t>
    </dgm:pt>
    <dgm:pt modelId="{6FA054B7-A6E3-4A59-896C-7563972BC0C0}" type="sibTrans" cxnId="{8BEB2617-F097-4EB9-A209-BC93CA81B3F2}">
      <dgm:prSet/>
      <dgm:spPr/>
      <dgm:t>
        <a:bodyPr/>
        <a:lstStyle/>
        <a:p>
          <a:endParaRPr lang="en-US"/>
        </a:p>
      </dgm:t>
    </dgm:pt>
    <dgm:pt modelId="{50A54653-2BF9-4723-AA32-F978D565132B}">
      <dgm:prSet phldrT="[Text]"/>
      <dgm:spPr/>
      <dgm:t>
        <a:bodyPr/>
        <a:lstStyle/>
        <a:p>
          <a:r>
            <a:rPr lang="en-US"/>
            <a:t>Recreation/health/fun</a:t>
          </a:r>
        </a:p>
      </dgm:t>
    </dgm:pt>
    <dgm:pt modelId="{0CA0C29E-DDA1-4E98-9E43-761EECC987A1}" type="parTrans" cxnId="{925BE1A2-A1A9-4F60-9EE6-1C1BA4567882}">
      <dgm:prSet/>
      <dgm:spPr/>
      <dgm:t>
        <a:bodyPr/>
        <a:lstStyle/>
        <a:p>
          <a:endParaRPr lang="en-US"/>
        </a:p>
      </dgm:t>
    </dgm:pt>
    <dgm:pt modelId="{A1667CA1-E454-4FB0-B8A3-E4C3D431387F}" type="sibTrans" cxnId="{925BE1A2-A1A9-4F60-9EE6-1C1BA4567882}">
      <dgm:prSet/>
      <dgm:spPr/>
      <dgm:t>
        <a:bodyPr/>
        <a:lstStyle/>
        <a:p>
          <a:endParaRPr lang="en-US"/>
        </a:p>
      </dgm:t>
    </dgm:pt>
    <dgm:pt modelId="{95EC026C-7D13-47EB-9D68-C744C624697E}">
      <dgm:prSet phldrT="[Text]"/>
      <dgm:spPr/>
      <dgm:t>
        <a:bodyPr/>
        <a:lstStyle/>
        <a:p>
          <a:r>
            <a:rPr lang="en-US"/>
            <a:t>Money/career</a:t>
          </a:r>
        </a:p>
      </dgm:t>
    </dgm:pt>
    <dgm:pt modelId="{E93B3FCE-CA15-4855-8A3E-744C2196D997}" type="parTrans" cxnId="{20ADA978-7BA2-44CE-95D3-A197E680EEC1}">
      <dgm:prSet/>
      <dgm:spPr/>
      <dgm:t>
        <a:bodyPr/>
        <a:lstStyle/>
        <a:p>
          <a:endParaRPr lang="en-US"/>
        </a:p>
      </dgm:t>
    </dgm:pt>
    <dgm:pt modelId="{0579C612-09E6-47D7-883B-5C5964101478}" type="sibTrans" cxnId="{20ADA978-7BA2-44CE-95D3-A197E680EEC1}">
      <dgm:prSet/>
      <dgm:spPr/>
      <dgm:t>
        <a:bodyPr/>
        <a:lstStyle/>
        <a:p>
          <a:endParaRPr lang="en-US"/>
        </a:p>
      </dgm:t>
    </dgm:pt>
    <dgm:pt modelId="{496E0ACA-AAB0-42D8-B9D8-EFD859415199}">
      <dgm:prSet phldrT="[Text]"/>
      <dgm:spPr/>
      <dgm:t>
        <a:bodyPr/>
        <a:lstStyle/>
        <a:p>
          <a:r>
            <a:rPr lang="en-US"/>
            <a:t>Home/partner</a:t>
          </a:r>
        </a:p>
      </dgm:t>
    </dgm:pt>
    <dgm:pt modelId="{5932E446-E460-411B-BEFB-D8CCBE81C1DC}" type="parTrans" cxnId="{687DDDE3-0BA6-419A-95CF-3E7B764AA060}">
      <dgm:prSet/>
      <dgm:spPr/>
      <dgm:t>
        <a:bodyPr/>
        <a:lstStyle/>
        <a:p>
          <a:endParaRPr lang="en-US"/>
        </a:p>
      </dgm:t>
    </dgm:pt>
    <dgm:pt modelId="{53F242E2-DAF3-40AA-B20F-3D701CD2BFF4}" type="sibTrans" cxnId="{687DDDE3-0BA6-419A-95CF-3E7B764AA060}">
      <dgm:prSet/>
      <dgm:spPr/>
      <dgm:t>
        <a:bodyPr/>
        <a:lstStyle/>
        <a:p>
          <a:endParaRPr lang="en-US"/>
        </a:p>
      </dgm:t>
    </dgm:pt>
    <dgm:pt modelId="{1A9EAC31-6A8E-40FF-B4BA-DCBBCB45E223}" type="pres">
      <dgm:prSet presAssocID="{D493EC2A-AF50-4A5B-B401-1A7706AF4E8C}" presName="cycle" presStyleCnt="0">
        <dgm:presLayoutVars>
          <dgm:dir/>
          <dgm:resizeHandles val="exact"/>
        </dgm:presLayoutVars>
      </dgm:prSet>
      <dgm:spPr/>
    </dgm:pt>
    <dgm:pt modelId="{727AF9E8-F53D-49CC-A2FC-FA4AFB89F0A2}" type="pres">
      <dgm:prSet presAssocID="{617E8A07-5259-4FCA-962C-0E611BF8C46B}" presName="node" presStyleLbl="node1" presStyleIdx="0" presStyleCnt="5">
        <dgm:presLayoutVars>
          <dgm:bulletEnabled val="1"/>
        </dgm:presLayoutVars>
      </dgm:prSet>
      <dgm:spPr/>
    </dgm:pt>
    <dgm:pt modelId="{54C63A3E-00D4-49B8-B2A9-470DFD2CC17C}" type="pres">
      <dgm:prSet presAssocID="{617E8A07-5259-4FCA-962C-0E611BF8C46B}" presName="spNode" presStyleCnt="0"/>
      <dgm:spPr/>
    </dgm:pt>
    <dgm:pt modelId="{CC40EADD-F980-40F7-A85F-68ABE1240F53}" type="pres">
      <dgm:prSet presAssocID="{99AAA7FC-6273-47B0-ABB1-10362D7212E7}" presName="sibTrans" presStyleLbl="sibTrans1D1" presStyleIdx="0" presStyleCnt="5"/>
      <dgm:spPr/>
    </dgm:pt>
    <dgm:pt modelId="{0B0E36C8-F965-4976-9CEB-A82AAB7C6EED}" type="pres">
      <dgm:prSet presAssocID="{710352A9-5152-497B-ADB9-C531704FD534}" presName="node" presStyleLbl="node1" presStyleIdx="1" presStyleCnt="5">
        <dgm:presLayoutVars>
          <dgm:bulletEnabled val="1"/>
        </dgm:presLayoutVars>
      </dgm:prSet>
      <dgm:spPr/>
    </dgm:pt>
    <dgm:pt modelId="{7D22C1E6-2E03-4470-90A6-B4700A647535}" type="pres">
      <dgm:prSet presAssocID="{710352A9-5152-497B-ADB9-C531704FD534}" presName="spNode" presStyleCnt="0"/>
      <dgm:spPr/>
    </dgm:pt>
    <dgm:pt modelId="{544709AB-1171-482F-B8DE-93705C27C786}" type="pres">
      <dgm:prSet presAssocID="{6FA054B7-A6E3-4A59-896C-7563972BC0C0}" presName="sibTrans" presStyleLbl="sibTrans1D1" presStyleIdx="1" presStyleCnt="5"/>
      <dgm:spPr/>
    </dgm:pt>
    <dgm:pt modelId="{3F54A681-6A36-4914-96E4-666DC0F6B9F8}" type="pres">
      <dgm:prSet presAssocID="{50A54653-2BF9-4723-AA32-F978D565132B}" presName="node" presStyleLbl="node1" presStyleIdx="2" presStyleCnt="5">
        <dgm:presLayoutVars>
          <dgm:bulletEnabled val="1"/>
        </dgm:presLayoutVars>
      </dgm:prSet>
      <dgm:spPr/>
    </dgm:pt>
    <dgm:pt modelId="{79523CE5-05C3-4F44-91B2-C657B4E99817}" type="pres">
      <dgm:prSet presAssocID="{50A54653-2BF9-4723-AA32-F978D565132B}" presName="spNode" presStyleCnt="0"/>
      <dgm:spPr/>
    </dgm:pt>
    <dgm:pt modelId="{24ABD276-28A0-4874-9280-D2A8749013CA}" type="pres">
      <dgm:prSet presAssocID="{A1667CA1-E454-4FB0-B8A3-E4C3D431387F}" presName="sibTrans" presStyleLbl="sibTrans1D1" presStyleIdx="2" presStyleCnt="5"/>
      <dgm:spPr/>
    </dgm:pt>
    <dgm:pt modelId="{1A6F9C4B-A693-471D-9F62-F4E60AFD0FB7}" type="pres">
      <dgm:prSet presAssocID="{95EC026C-7D13-47EB-9D68-C744C624697E}" presName="node" presStyleLbl="node1" presStyleIdx="3" presStyleCnt="5">
        <dgm:presLayoutVars>
          <dgm:bulletEnabled val="1"/>
        </dgm:presLayoutVars>
      </dgm:prSet>
      <dgm:spPr/>
    </dgm:pt>
    <dgm:pt modelId="{EA938E57-5BCA-4F0C-970C-71D9AD76D244}" type="pres">
      <dgm:prSet presAssocID="{95EC026C-7D13-47EB-9D68-C744C624697E}" presName="spNode" presStyleCnt="0"/>
      <dgm:spPr/>
    </dgm:pt>
    <dgm:pt modelId="{6E27BBAC-EB25-4012-B78F-1828712EFD5F}" type="pres">
      <dgm:prSet presAssocID="{0579C612-09E6-47D7-883B-5C5964101478}" presName="sibTrans" presStyleLbl="sibTrans1D1" presStyleIdx="3" presStyleCnt="5"/>
      <dgm:spPr/>
    </dgm:pt>
    <dgm:pt modelId="{08C554F0-6ABA-45A4-8366-F7A7A8FD1CF9}" type="pres">
      <dgm:prSet presAssocID="{496E0ACA-AAB0-42D8-B9D8-EFD859415199}" presName="node" presStyleLbl="node1" presStyleIdx="4" presStyleCnt="5">
        <dgm:presLayoutVars>
          <dgm:bulletEnabled val="1"/>
        </dgm:presLayoutVars>
      </dgm:prSet>
      <dgm:spPr/>
    </dgm:pt>
    <dgm:pt modelId="{4090D56A-A8AF-422B-932E-35C4AAA1D14C}" type="pres">
      <dgm:prSet presAssocID="{496E0ACA-AAB0-42D8-B9D8-EFD859415199}" presName="spNode" presStyleCnt="0"/>
      <dgm:spPr/>
    </dgm:pt>
    <dgm:pt modelId="{11C4C7DE-9E2E-485B-B540-2556760203D2}" type="pres">
      <dgm:prSet presAssocID="{53F242E2-DAF3-40AA-B20F-3D701CD2BFF4}" presName="sibTrans" presStyleLbl="sibTrans1D1" presStyleIdx="4" presStyleCnt="5"/>
      <dgm:spPr/>
    </dgm:pt>
  </dgm:ptLst>
  <dgm:cxnLst>
    <dgm:cxn modelId="{60A98810-2700-473D-A390-6028F4FF0F9A}" type="presOf" srcId="{50A54653-2BF9-4723-AA32-F978D565132B}" destId="{3F54A681-6A36-4914-96E4-666DC0F6B9F8}" srcOrd="0" destOrd="0" presId="urn:microsoft.com/office/officeart/2005/8/layout/cycle6"/>
    <dgm:cxn modelId="{8BEB2617-F097-4EB9-A209-BC93CA81B3F2}" srcId="{D493EC2A-AF50-4A5B-B401-1A7706AF4E8C}" destId="{710352A9-5152-497B-ADB9-C531704FD534}" srcOrd="1" destOrd="0" parTransId="{BA3D1F5B-87D5-412B-8769-CA89D7481912}" sibTransId="{6FA054B7-A6E3-4A59-896C-7563972BC0C0}"/>
    <dgm:cxn modelId="{CBA62817-4FCA-47BF-A6F6-C2164D28FAD2}" type="presOf" srcId="{617E8A07-5259-4FCA-962C-0E611BF8C46B}" destId="{727AF9E8-F53D-49CC-A2FC-FA4AFB89F0A2}" srcOrd="0" destOrd="0" presId="urn:microsoft.com/office/officeart/2005/8/layout/cycle6"/>
    <dgm:cxn modelId="{FA9A8F3C-924E-40DF-839F-DC62F1F852A2}" type="presOf" srcId="{99AAA7FC-6273-47B0-ABB1-10362D7212E7}" destId="{CC40EADD-F980-40F7-A85F-68ABE1240F53}" srcOrd="0" destOrd="0" presId="urn:microsoft.com/office/officeart/2005/8/layout/cycle6"/>
    <dgm:cxn modelId="{35D02F6D-EEE1-4FDC-8570-D6BD899AA9CB}" type="presOf" srcId="{496E0ACA-AAB0-42D8-B9D8-EFD859415199}" destId="{08C554F0-6ABA-45A4-8366-F7A7A8FD1CF9}" srcOrd="0" destOrd="0" presId="urn:microsoft.com/office/officeart/2005/8/layout/cycle6"/>
    <dgm:cxn modelId="{20ADA978-7BA2-44CE-95D3-A197E680EEC1}" srcId="{D493EC2A-AF50-4A5B-B401-1A7706AF4E8C}" destId="{95EC026C-7D13-47EB-9D68-C744C624697E}" srcOrd="3" destOrd="0" parTransId="{E93B3FCE-CA15-4855-8A3E-744C2196D997}" sibTransId="{0579C612-09E6-47D7-883B-5C5964101478}"/>
    <dgm:cxn modelId="{30EFE29A-2BE7-4014-8F34-47E1C67EA5AF}" type="presOf" srcId="{A1667CA1-E454-4FB0-B8A3-E4C3D431387F}" destId="{24ABD276-28A0-4874-9280-D2A8749013CA}" srcOrd="0" destOrd="0" presId="urn:microsoft.com/office/officeart/2005/8/layout/cycle6"/>
    <dgm:cxn modelId="{3E0E1A9D-012D-41D9-BECF-982C773F5F11}" type="presOf" srcId="{0579C612-09E6-47D7-883B-5C5964101478}" destId="{6E27BBAC-EB25-4012-B78F-1828712EFD5F}" srcOrd="0" destOrd="0" presId="urn:microsoft.com/office/officeart/2005/8/layout/cycle6"/>
    <dgm:cxn modelId="{925BE1A2-A1A9-4F60-9EE6-1C1BA4567882}" srcId="{D493EC2A-AF50-4A5B-B401-1A7706AF4E8C}" destId="{50A54653-2BF9-4723-AA32-F978D565132B}" srcOrd="2" destOrd="0" parTransId="{0CA0C29E-DDA1-4E98-9E43-761EECC987A1}" sibTransId="{A1667CA1-E454-4FB0-B8A3-E4C3D431387F}"/>
    <dgm:cxn modelId="{6B2458A3-9005-4C90-9837-BFD802162E39}" type="presOf" srcId="{710352A9-5152-497B-ADB9-C531704FD534}" destId="{0B0E36C8-F965-4976-9CEB-A82AAB7C6EED}" srcOrd="0" destOrd="0" presId="urn:microsoft.com/office/officeart/2005/8/layout/cycle6"/>
    <dgm:cxn modelId="{D3925CC3-749A-4CA4-9375-19E595F1D2C6}" type="presOf" srcId="{95EC026C-7D13-47EB-9D68-C744C624697E}" destId="{1A6F9C4B-A693-471D-9F62-F4E60AFD0FB7}" srcOrd="0" destOrd="0" presId="urn:microsoft.com/office/officeart/2005/8/layout/cycle6"/>
    <dgm:cxn modelId="{915565DC-1C9C-4E9A-8C4C-A665FC891156}" srcId="{D493EC2A-AF50-4A5B-B401-1A7706AF4E8C}" destId="{617E8A07-5259-4FCA-962C-0E611BF8C46B}" srcOrd="0" destOrd="0" parTransId="{710879FB-9CFE-4241-953F-F1D734D6EA1D}" sibTransId="{99AAA7FC-6273-47B0-ABB1-10362D7212E7}"/>
    <dgm:cxn modelId="{687DDDE3-0BA6-419A-95CF-3E7B764AA060}" srcId="{D493EC2A-AF50-4A5B-B401-1A7706AF4E8C}" destId="{496E0ACA-AAB0-42D8-B9D8-EFD859415199}" srcOrd="4" destOrd="0" parTransId="{5932E446-E460-411B-BEFB-D8CCBE81C1DC}" sibTransId="{53F242E2-DAF3-40AA-B20F-3D701CD2BFF4}"/>
    <dgm:cxn modelId="{7F9F04F0-1561-4672-9DBB-B2E382E4F0C5}" type="presOf" srcId="{6FA054B7-A6E3-4A59-896C-7563972BC0C0}" destId="{544709AB-1171-482F-B8DE-93705C27C786}" srcOrd="0" destOrd="0" presId="urn:microsoft.com/office/officeart/2005/8/layout/cycle6"/>
    <dgm:cxn modelId="{59047BF1-DB40-4869-B664-3BE73AA95C32}" type="presOf" srcId="{53F242E2-DAF3-40AA-B20F-3D701CD2BFF4}" destId="{11C4C7DE-9E2E-485B-B540-2556760203D2}" srcOrd="0" destOrd="0" presId="urn:microsoft.com/office/officeart/2005/8/layout/cycle6"/>
    <dgm:cxn modelId="{8EA90EF3-6274-4D5C-8FC4-36DF41A28532}" type="presOf" srcId="{D493EC2A-AF50-4A5B-B401-1A7706AF4E8C}" destId="{1A9EAC31-6A8E-40FF-B4BA-DCBBCB45E223}" srcOrd="0" destOrd="0" presId="urn:microsoft.com/office/officeart/2005/8/layout/cycle6"/>
    <dgm:cxn modelId="{5F4851AC-5778-4F60-B368-6D4CA32CED28}" type="presParOf" srcId="{1A9EAC31-6A8E-40FF-B4BA-DCBBCB45E223}" destId="{727AF9E8-F53D-49CC-A2FC-FA4AFB89F0A2}" srcOrd="0" destOrd="0" presId="urn:microsoft.com/office/officeart/2005/8/layout/cycle6"/>
    <dgm:cxn modelId="{D0D2F7C3-8A62-40C9-ADDB-155262800A62}" type="presParOf" srcId="{1A9EAC31-6A8E-40FF-B4BA-DCBBCB45E223}" destId="{54C63A3E-00D4-49B8-B2A9-470DFD2CC17C}" srcOrd="1" destOrd="0" presId="urn:microsoft.com/office/officeart/2005/8/layout/cycle6"/>
    <dgm:cxn modelId="{84066365-06A6-4392-85A8-9F4D488329EA}" type="presParOf" srcId="{1A9EAC31-6A8E-40FF-B4BA-DCBBCB45E223}" destId="{CC40EADD-F980-40F7-A85F-68ABE1240F53}" srcOrd="2" destOrd="0" presId="urn:microsoft.com/office/officeart/2005/8/layout/cycle6"/>
    <dgm:cxn modelId="{060CC894-2715-485B-95F4-CBF17D0698A1}" type="presParOf" srcId="{1A9EAC31-6A8E-40FF-B4BA-DCBBCB45E223}" destId="{0B0E36C8-F965-4976-9CEB-A82AAB7C6EED}" srcOrd="3" destOrd="0" presId="urn:microsoft.com/office/officeart/2005/8/layout/cycle6"/>
    <dgm:cxn modelId="{FF19F6E5-77DE-41A8-A465-49F2BE198B15}" type="presParOf" srcId="{1A9EAC31-6A8E-40FF-B4BA-DCBBCB45E223}" destId="{7D22C1E6-2E03-4470-90A6-B4700A647535}" srcOrd="4" destOrd="0" presId="urn:microsoft.com/office/officeart/2005/8/layout/cycle6"/>
    <dgm:cxn modelId="{C433FD00-A8E3-459B-8C68-67231B62F6DC}" type="presParOf" srcId="{1A9EAC31-6A8E-40FF-B4BA-DCBBCB45E223}" destId="{544709AB-1171-482F-B8DE-93705C27C786}" srcOrd="5" destOrd="0" presId="urn:microsoft.com/office/officeart/2005/8/layout/cycle6"/>
    <dgm:cxn modelId="{07FF30C5-7FB1-4B75-9B5F-F911C5403DFC}" type="presParOf" srcId="{1A9EAC31-6A8E-40FF-B4BA-DCBBCB45E223}" destId="{3F54A681-6A36-4914-96E4-666DC0F6B9F8}" srcOrd="6" destOrd="0" presId="urn:microsoft.com/office/officeart/2005/8/layout/cycle6"/>
    <dgm:cxn modelId="{4A181CEF-119C-4479-BC6F-65AECAD00651}" type="presParOf" srcId="{1A9EAC31-6A8E-40FF-B4BA-DCBBCB45E223}" destId="{79523CE5-05C3-4F44-91B2-C657B4E99817}" srcOrd="7" destOrd="0" presId="urn:microsoft.com/office/officeart/2005/8/layout/cycle6"/>
    <dgm:cxn modelId="{A4F19D03-6615-41F3-BD7B-ADF985BB931C}" type="presParOf" srcId="{1A9EAC31-6A8E-40FF-B4BA-DCBBCB45E223}" destId="{24ABD276-28A0-4874-9280-D2A8749013CA}" srcOrd="8" destOrd="0" presId="urn:microsoft.com/office/officeart/2005/8/layout/cycle6"/>
    <dgm:cxn modelId="{4E33BC28-116E-47A8-AD13-760AA31F4155}" type="presParOf" srcId="{1A9EAC31-6A8E-40FF-B4BA-DCBBCB45E223}" destId="{1A6F9C4B-A693-471D-9F62-F4E60AFD0FB7}" srcOrd="9" destOrd="0" presId="urn:microsoft.com/office/officeart/2005/8/layout/cycle6"/>
    <dgm:cxn modelId="{ACF2BD5E-96C0-4ECF-860B-F4FC8536A8AA}" type="presParOf" srcId="{1A9EAC31-6A8E-40FF-B4BA-DCBBCB45E223}" destId="{EA938E57-5BCA-4F0C-970C-71D9AD76D244}" srcOrd="10" destOrd="0" presId="urn:microsoft.com/office/officeart/2005/8/layout/cycle6"/>
    <dgm:cxn modelId="{ECA281B5-C905-4B87-A384-06D4BC8AFD9F}" type="presParOf" srcId="{1A9EAC31-6A8E-40FF-B4BA-DCBBCB45E223}" destId="{6E27BBAC-EB25-4012-B78F-1828712EFD5F}" srcOrd="11" destOrd="0" presId="urn:microsoft.com/office/officeart/2005/8/layout/cycle6"/>
    <dgm:cxn modelId="{3EAA1D62-1937-41B3-8BD8-C2EB3AFF084F}" type="presParOf" srcId="{1A9EAC31-6A8E-40FF-B4BA-DCBBCB45E223}" destId="{08C554F0-6ABA-45A4-8366-F7A7A8FD1CF9}" srcOrd="12" destOrd="0" presId="urn:microsoft.com/office/officeart/2005/8/layout/cycle6"/>
    <dgm:cxn modelId="{F768B693-77DF-4CF7-A26A-9DEEA093BB6A}" type="presParOf" srcId="{1A9EAC31-6A8E-40FF-B4BA-DCBBCB45E223}" destId="{4090D56A-A8AF-422B-932E-35C4AAA1D14C}" srcOrd="13" destOrd="0" presId="urn:microsoft.com/office/officeart/2005/8/layout/cycle6"/>
    <dgm:cxn modelId="{72051FF0-563E-41EC-824A-8341103002BB}" type="presParOf" srcId="{1A9EAC31-6A8E-40FF-B4BA-DCBBCB45E223}" destId="{11C4C7DE-9E2E-485B-B540-2556760203D2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7AF9E8-F53D-49CC-A2FC-FA4AFB89F0A2}">
      <dsp:nvSpPr>
        <dsp:cNvPr id="0" name=""/>
        <dsp:cNvSpPr/>
      </dsp:nvSpPr>
      <dsp:spPr>
        <a:xfrm>
          <a:off x="2794117" y="1704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Spirituality/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personal growth</a:t>
          </a:r>
        </a:p>
      </dsp:txBody>
      <dsp:txXfrm>
        <a:off x="2839452" y="47039"/>
        <a:ext cx="1338081" cy="838018"/>
      </dsp:txXfrm>
    </dsp:sp>
    <dsp:sp modelId="{CC40EADD-F980-40F7-A85F-68ABE1240F53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2578938" y="147219"/>
              </a:moveTo>
              <a:arcTo wR="1854755" hR="1854755" stAng="17578936" swAng="196060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36C8-F965-4976-9CEB-A82AAB7C6EED}">
      <dsp:nvSpPr>
        <dsp:cNvPr id="0" name=""/>
        <dsp:cNvSpPr/>
      </dsp:nvSpPr>
      <dsp:spPr>
        <a:xfrm>
          <a:off x="4558094" y="128330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Family/Friends</a:t>
          </a:r>
        </a:p>
      </dsp:txBody>
      <dsp:txXfrm>
        <a:off x="4603429" y="1328644"/>
        <a:ext cx="1338081" cy="838018"/>
      </dsp:txXfrm>
    </dsp:sp>
    <dsp:sp modelId="{544709AB-1171-482F-B8DE-93705C27C786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706976" y="1757801"/>
              </a:moveTo>
              <a:arcTo wR="1854755" hR="1854755" stAng="21420215" swAng="219558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4A681-6A36-4914-96E4-666DC0F6B9F8}">
      <dsp:nvSpPr>
        <dsp:cNvPr id="0" name=""/>
        <dsp:cNvSpPr/>
      </dsp:nvSpPr>
      <dsp:spPr>
        <a:xfrm>
          <a:off x="3884315" y="335698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Recreation/health/fun</a:t>
          </a:r>
        </a:p>
      </dsp:txBody>
      <dsp:txXfrm>
        <a:off x="3929650" y="3402324"/>
        <a:ext cx="1338081" cy="838018"/>
      </dsp:txXfrm>
    </dsp:sp>
    <dsp:sp modelId="{24ABD276-28A0-4874-9280-D2A8749013CA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2223214" y="3672545"/>
              </a:moveTo>
              <a:arcTo wR="1854755" hR="1854755" stAng="4712497" swAng="137500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6F9C4B-A693-471D-9F62-F4E60AFD0FB7}">
      <dsp:nvSpPr>
        <dsp:cNvPr id="0" name=""/>
        <dsp:cNvSpPr/>
      </dsp:nvSpPr>
      <dsp:spPr>
        <a:xfrm>
          <a:off x="1703919" y="335698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Money/career</a:t>
          </a:r>
        </a:p>
      </dsp:txBody>
      <dsp:txXfrm>
        <a:off x="1749254" y="3402324"/>
        <a:ext cx="1338081" cy="838018"/>
      </dsp:txXfrm>
    </dsp:sp>
    <dsp:sp modelId="{6E27BBAC-EB25-4012-B78F-1828712EFD5F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09831" y="2881074"/>
              </a:moveTo>
              <a:arcTo wR="1854755" hR="1854755" stAng="8784196" swAng="219558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C554F0-6ABA-45A4-8366-F7A7A8FD1CF9}">
      <dsp:nvSpPr>
        <dsp:cNvPr id="0" name=""/>
        <dsp:cNvSpPr/>
      </dsp:nvSpPr>
      <dsp:spPr>
        <a:xfrm>
          <a:off x="1030139" y="128330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Home/partner</a:t>
          </a:r>
        </a:p>
      </dsp:txBody>
      <dsp:txXfrm>
        <a:off x="1075474" y="1328644"/>
        <a:ext cx="1338081" cy="838018"/>
      </dsp:txXfrm>
    </dsp:sp>
    <dsp:sp modelId="{11C4C7DE-9E2E-485B-B540-2556760203D2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23292" y="808458"/>
              </a:moveTo>
              <a:arcTo wR="1854755" hR="1854755" stAng="12860455" swAng="196060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{DDDC5769-9FCF-4841-9745-2A9B985BBFF1}tf02835058.dotx</Template>
  <TotalTime>3498</TotalTime>
  <Pages>28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Love2Meditate</dc:creator>
  <cp:keywords/>
  <dc:description/>
  <cp:lastModifiedBy>Jovi Hoonjan</cp:lastModifiedBy>
  <cp:revision>65</cp:revision>
  <dcterms:created xsi:type="dcterms:W3CDTF">2020-07-10T13:40:00Z</dcterms:created>
  <dcterms:modified xsi:type="dcterms:W3CDTF">2020-07-14T15:01:00Z</dcterms:modified>
</cp:coreProperties>
</file>