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3561A" w14:textId="6D497E92" w:rsidR="00141E86" w:rsidRPr="00565518" w:rsidRDefault="00D209D5" w:rsidP="00C6554A">
      <w:pPr>
        <w:pStyle w:val="Photo"/>
        <w:rPr>
          <w:rFonts w:ascii="Arial" w:hAnsi="Arial" w:cs="Arial"/>
        </w:rPr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789879F" wp14:editId="2262DFFE">
            <wp:simplePos x="0" y="0"/>
            <wp:positionH relativeFrom="page">
              <wp:align>left</wp:align>
            </wp:positionH>
            <wp:positionV relativeFrom="paragraph">
              <wp:posOffset>-1398715</wp:posOffset>
            </wp:positionV>
            <wp:extent cx="7885215" cy="13690614"/>
            <wp:effectExtent l="0" t="0" r="1905" b="6350"/>
            <wp:wrapNone/>
            <wp:docPr id="2" name="Picture 2" descr="A picture containing indoor, sitting, foo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hmad-odeh-JhqhGfX_Wd8-unsplash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4" t="-664" r="16169" b="664"/>
                    <a:stretch/>
                  </pic:blipFill>
                  <pic:spPr bwMode="auto">
                    <a:xfrm>
                      <a:off x="0" y="0"/>
                      <a:ext cx="7885215" cy="1369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F63E71" w14:textId="68EB05D8" w:rsidR="00141E86" w:rsidRPr="00565518" w:rsidRDefault="002932CA" w:rsidP="002932CA">
      <w:pPr>
        <w:pStyle w:val="Photo"/>
        <w:tabs>
          <w:tab w:val="left" w:pos="5865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B849C2F" w14:textId="5F151925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ACE7B36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5A032DD" w14:textId="18ACBD1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6FD2890B" w14:textId="2CA9F571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C300FDD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7CBA5AF" w14:textId="53E6939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42D1257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6EFFF92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0E90AFA4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3770B2B" w14:textId="77777777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1070972" w14:textId="5E44E5D9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435A752" w14:textId="37B359D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6894D10" w14:textId="6AE88256" w:rsidR="00141E86" w:rsidRPr="00565518" w:rsidRDefault="00D209D5" w:rsidP="00D209D5">
      <w:pPr>
        <w:pStyle w:val="Photo"/>
        <w:tabs>
          <w:tab w:val="left" w:pos="6751"/>
        </w:tabs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ACFC504" w14:textId="4FC5FC46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796BF0C1" w14:textId="3D000876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5516385" w14:textId="5E63B830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329DDF3B" w14:textId="6D89B372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56B61486" w14:textId="223E391D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4821DE9B" w14:textId="5665CEAD" w:rsidR="00141E86" w:rsidRPr="00565518" w:rsidRDefault="00141E86" w:rsidP="00C6554A">
      <w:pPr>
        <w:pStyle w:val="Photo"/>
        <w:rPr>
          <w:rFonts w:ascii="Arial" w:hAnsi="Arial" w:cs="Arial"/>
        </w:rPr>
      </w:pPr>
    </w:p>
    <w:p w14:paraId="1AB6B20B" w14:textId="6DD918C0" w:rsidR="00141E86" w:rsidRPr="00565518" w:rsidRDefault="00141E86" w:rsidP="00141E86">
      <w:pPr>
        <w:pStyle w:val="Photo"/>
        <w:jc w:val="left"/>
        <w:rPr>
          <w:rFonts w:ascii="Arial" w:hAnsi="Arial" w:cs="Arial"/>
        </w:rPr>
      </w:pPr>
    </w:p>
    <w:p w14:paraId="45F1B005" w14:textId="30AA187E" w:rsidR="002932CA" w:rsidRDefault="002932CA" w:rsidP="00C6554A">
      <w:pPr>
        <w:pStyle w:val="Photo"/>
        <w:rPr>
          <w:rFonts w:ascii="Arial" w:hAnsi="Arial" w:cs="Arial"/>
        </w:rPr>
      </w:pPr>
    </w:p>
    <w:p w14:paraId="087A5E09" w14:textId="597644F4" w:rsidR="002932CA" w:rsidRDefault="002932CA" w:rsidP="00C6554A">
      <w:pPr>
        <w:pStyle w:val="Photo"/>
        <w:rPr>
          <w:rFonts w:ascii="Arial" w:hAnsi="Arial" w:cs="Arial"/>
        </w:rPr>
      </w:pPr>
    </w:p>
    <w:p w14:paraId="29401BA2" w14:textId="1B70EB46" w:rsidR="002932CA" w:rsidRDefault="002932CA" w:rsidP="00C6554A">
      <w:pPr>
        <w:pStyle w:val="Photo"/>
        <w:rPr>
          <w:rFonts w:ascii="Arial" w:hAnsi="Arial" w:cs="Arial"/>
        </w:rPr>
      </w:pPr>
    </w:p>
    <w:p w14:paraId="55FE929A" w14:textId="224B044D" w:rsidR="002932CA" w:rsidRDefault="002932CA" w:rsidP="00C6554A">
      <w:pPr>
        <w:pStyle w:val="Photo"/>
        <w:rPr>
          <w:rFonts w:ascii="Arial" w:hAnsi="Arial" w:cs="Arial"/>
        </w:rPr>
      </w:pPr>
    </w:p>
    <w:p w14:paraId="59C318A1" w14:textId="1B3EE380" w:rsidR="00C6554A" w:rsidRPr="00565518" w:rsidRDefault="00C6554A" w:rsidP="00C6554A">
      <w:pPr>
        <w:pStyle w:val="Photo"/>
        <w:rPr>
          <w:rFonts w:ascii="Arial" w:hAnsi="Arial" w:cs="Arial"/>
        </w:rPr>
      </w:pPr>
    </w:p>
    <w:bookmarkEnd w:id="0"/>
    <w:bookmarkEnd w:id="1"/>
    <w:bookmarkEnd w:id="2"/>
    <w:bookmarkEnd w:id="3"/>
    <w:bookmarkEnd w:id="4"/>
    <w:p w14:paraId="2C94B4F4" w14:textId="06BDEBC2" w:rsidR="00C6554A" w:rsidRPr="002932CA" w:rsidRDefault="00D209D5" w:rsidP="00D209D5">
      <w:pPr>
        <w:pStyle w:val="Title"/>
        <w:tabs>
          <w:tab w:val="center" w:pos="4320"/>
          <w:tab w:val="right" w:pos="8640"/>
        </w:tabs>
        <w:jc w:val="lef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highlight w:val="lightGray"/>
        </w:rPr>
        <w:tab/>
      </w:r>
      <w:r w:rsidR="00141E86" w:rsidRPr="007645AB">
        <w:rPr>
          <w:rFonts w:ascii="Arial" w:hAnsi="Arial" w:cs="Arial"/>
          <w:color w:val="auto"/>
          <w:highlight w:val="lightGray"/>
        </w:rPr>
        <w:t>My Personal Journey</w:t>
      </w:r>
      <w:r>
        <w:rPr>
          <w:rFonts w:ascii="Arial" w:hAnsi="Arial" w:cs="Arial"/>
          <w:color w:val="auto"/>
          <w:highlight w:val="lightGray"/>
        </w:rPr>
        <w:tab/>
      </w:r>
    </w:p>
    <w:p w14:paraId="40D22811" w14:textId="0EDF5A27" w:rsidR="00141E86" w:rsidRDefault="00141E86" w:rsidP="00141E86">
      <w:pPr>
        <w:pStyle w:val="Title"/>
        <w:rPr>
          <w:rFonts w:ascii="Arial" w:hAnsi="Arial" w:cs="Arial"/>
        </w:rPr>
      </w:pPr>
    </w:p>
    <w:p w14:paraId="29923FAB" w14:textId="77777777" w:rsidR="002932CA" w:rsidRPr="00565518" w:rsidRDefault="002932CA" w:rsidP="00141E86">
      <w:pPr>
        <w:pStyle w:val="Title"/>
        <w:rPr>
          <w:rFonts w:ascii="Arial" w:hAnsi="Arial" w:cs="Arial"/>
        </w:rPr>
      </w:pPr>
    </w:p>
    <w:p w14:paraId="3AF2432B" w14:textId="6C719EBC" w:rsidR="00141E86" w:rsidRPr="00565518" w:rsidRDefault="002D58D9" w:rsidP="00141E86">
      <w:pPr>
        <w:pStyle w:val="Title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W</w:t>
      </w:r>
      <w:r w:rsidR="00141E86" w:rsidRPr="00565518">
        <w:rPr>
          <w:rFonts w:ascii="Arial" w:hAnsi="Arial" w:cs="Arial"/>
          <w:highlight w:val="yellow"/>
        </w:rPr>
        <w:t>rite your name here</w:t>
      </w:r>
    </w:p>
    <w:p w14:paraId="5FEEADA9" w14:textId="411C8502" w:rsidR="00C6554A" w:rsidRPr="00565518" w:rsidRDefault="00D82649" w:rsidP="00C6554A">
      <w:pPr>
        <w:pStyle w:val="Subtitle"/>
        <w:rPr>
          <w:rFonts w:ascii="Arial" w:hAnsi="Arial" w:cs="Arial"/>
        </w:rPr>
      </w:pPr>
      <w:r>
        <w:rPr>
          <w:rFonts w:ascii="Arial" w:hAnsi="Arial" w:cs="Arial"/>
          <w:highlight w:val="yellow"/>
        </w:rPr>
        <w:t>and</w:t>
      </w:r>
      <w:r w:rsidR="002B7A03" w:rsidRPr="002B7A03">
        <w:rPr>
          <w:rFonts w:ascii="Arial" w:hAnsi="Arial" w:cs="Arial"/>
          <w:highlight w:val="yellow"/>
        </w:rPr>
        <w:t xml:space="preserve"> the Date</w:t>
      </w:r>
    </w:p>
    <w:p w14:paraId="58621CFC" w14:textId="46FEE63C" w:rsidR="006C638F" w:rsidRPr="00565518" w:rsidRDefault="006C638F" w:rsidP="00C6554A">
      <w:pPr>
        <w:pStyle w:val="Subtitle"/>
        <w:rPr>
          <w:rFonts w:ascii="Arial" w:hAnsi="Arial" w:cs="Arial"/>
        </w:rPr>
      </w:pPr>
    </w:p>
    <w:p w14:paraId="3BD35AD9" w14:textId="0CA7601E" w:rsidR="006C638F" w:rsidRDefault="006C638F" w:rsidP="00C6554A">
      <w:pPr>
        <w:pStyle w:val="Subtitle"/>
        <w:rPr>
          <w:rFonts w:ascii="Arial" w:hAnsi="Arial" w:cs="Arial"/>
        </w:rPr>
      </w:pPr>
    </w:p>
    <w:p w14:paraId="0C1F1095" w14:textId="77777777" w:rsidR="002B7A03" w:rsidRPr="00565518" w:rsidRDefault="002B7A03" w:rsidP="00C6554A">
      <w:pPr>
        <w:pStyle w:val="Subtitle"/>
        <w:rPr>
          <w:rFonts w:ascii="Arial" w:hAnsi="Arial" w:cs="Arial"/>
        </w:rPr>
      </w:pPr>
    </w:p>
    <w:p w14:paraId="5CDA2099" w14:textId="57A95A7B" w:rsidR="006C638F" w:rsidRPr="00565518" w:rsidRDefault="002932CA" w:rsidP="00C6554A">
      <w:pPr>
        <w:pStyle w:val="ContactInfo"/>
        <w:rPr>
          <w:rFonts w:ascii="Arial" w:hAnsi="Arial" w:cs="Arial"/>
        </w:rPr>
      </w:pPr>
      <w:r w:rsidRPr="007645AB">
        <w:rPr>
          <w:rFonts w:ascii="Arial" w:hAnsi="Arial" w:cs="Arial"/>
          <w:highlight w:val="darkGray"/>
        </w:rPr>
        <w:t>Believe in your Power</w:t>
      </w:r>
      <w:r w:rsidR="00C6554A" w:rsidRPr="007645AB">
        <w:rPr>
          <w:rFonts w:ascii="Arial" w:hAnsi="Arial" w:cs="Arial"/>
          <w:highlight w:val="darkGray"/>
        </w:rPr>
        <w:t xml:space="preserve"> | </w:t>
      </w:r>
      <w:r w:rsidR="006C638F" w:rsidRPr="007645AB">
        <w:rPr>
          <w:rFonts w:ascii="Arial" w:hAnsi="Arial" w:cs="Arial"/>
          <w:highlight w:val="darkGray"/>
        </w:rPr>
        <w:t>Jovi Hoonjan | Love 2 Meditate</w:t>
      </w:r>
    </w:p>
    <w:p w14:paraId="62890F00" w14:textId="1BAE21C4" w:rsidR="00C6554A" w:rsidRPr="00565518" w:rsidRDefault="00C6554A" w:rsidP="00C6554A">
      <w:pPr>
        <w:pStyle w:val="ContactInfo"/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sdt>
      <w:sdtPr>
        <w:rPr>
          <w:rFonts w:ascii="Arial" w:eastAsiaTheme="minorHAnsi" w:hAnsi="Arial" w:cs="Arial"/>
          <w:color w:val="595959" w:themeColor="text1" w:themeTint="A6"/>
          <w:sz w:val="22"/>
          <w:szCs w:val="22"/>
        </w:rPr>
        <w:id w:val="15451011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D625729" w14:textId="247F6279" w:rsidR="00D97B44" w:rsidRPr="00565518" w:rsidRDefault="00D97B44">
          <w:pPr>
            <w:pStyle w:val="TOCHeading"/>
            <w:rPr>
              <w:rFonts w:ascii="Arial" w:hAnsi="Arial" w:cs="Arial"/>
            </w:rPr>
          </w:pPr>
          <w:r w:rsidRPr="00565518">
            <w:rPr>
              <w:rFonts w:ascii="Arial" w:hAnsi="Arial" w:cs="Arial"/>
            </w:rPr>
            <w:t>Contents</w:t>
          </w:r>
        </w:p>
        <w:p w14:paraId="7BDCDB12" w14:textId="3B35EF6D" w:rsidR="00A913C7" w:rsidRDefault="00D97B44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r w:rsidRPr="00565518">
            <w:rPr>
              <w:rFonts w:ascii="Arial" w:hAnsi="Arial" w:cs="Arial"/>
            </w:rPr>
            <w:fldChar w:fldCharType="begin"/>
          </w:r>
          <w:r w:rsidRPr="00565518">
            <w:rPr>
              <w:rFonts w:ascii="Arial" w:hAnsi="Arial" w:cs="Arial"/>
            </w:rPr>
            <w:instrText xml:space="preserve"> TOC \o "1-3" \h \z \u </w:instrText>
          </w:r>
          <w:r w:rsidRPr="00565518">
            <w:rPr>
              <w:rFonts w:ascii="Arial" w:hAnsi="Arial" w:cs="Arial"/>
            </w:rPr>
            <w:fldChar w:fldCharType="separate"/>
          </w:r>
          <w:hyperlink w:anchor="_Toc45984043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 xml:space="preserve"> 1 - 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Introduction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_Toc45984043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2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62CD292A" w14:textId="7BD6D368" w:rsidR="00A913C7" w:rsidRDefault="006B1012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984044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 xml:space="preserve">2 – 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Power Animal Support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_Toc45984044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3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73B11230" w14:textId="5223E78F" w:rsidR="00A913C7" w:rsidRDefault="006B1012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984045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 xml:space="preserve">3 - 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Making Powerful Bonds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_Toc45984045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6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6B13A4C9" w14:textId="210E3002" w:rsidR="00A913C7" w:rsidRDefault="006B1012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984046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 xml:space="preserve">4 – 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The Perfect Power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_Toc45984046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9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6BA59BD8" w14:textId="4F052010" w:rsidR="00A913C7" w:rsidRDefault="006B1012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984047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 xml:space="preserve">4 - 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Dance with Me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_Toc45984047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12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4B588BCE" w14:textId="6D7530B2" w:rsidR="00A913C7" w:rsidRDefault="006B1012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984048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 xml:space="preserve">6 – 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The Shield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_Toc45984048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15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1EF82BB0" w14:textId="325130E2" w:rsidR="00A913C7" w:rsidRDefault="006B1012">
          <w:pPr>
            <w:pStyle w:val="TOC2"/>
            <w:tabs>
              <w:tab w:val="left" w:pos="880"/>
              <w:tab w:val="right" w:leader="dot" w:pos="8630"/>
            </w:tabs>
            <w:rPr>
              <w:rFonts w:eastAsiaTheme="minorEastAsia"/>
              <w:noProof/>
              <w:color w:val="auto"/>
            </w:rPr>
          </w:pPr>
          <w:hyperlink w:anchor="_Toc45984049" w:history="1">
            <w:r w:rsidR="00A913C7" w:rsidRPr="00CF19D1">
              <w:rPr>
                <w:rStyle w:val="Hyperlink"/>
                <w:rFonts w:ascii="Arial" w:hAnsi="Arial" w:cs="Arial"/>
                <w:noProof/>
              </w:rPr>
              <w:t>7 -</w:t>
            </w:r>
            <w:r w:rsidR="00A913C7">
              <w:rPr>
                <w:rFonts w:eastAsiaTheme="minorEastAsia"/>
                <w:noProof/>
                <w:color w:val="auto"/>
              </w:rPr>
              <w:tab/>
            </w:r>
            <w:r w:rsidR="00A913C7" w:rsidRPr="00CF19D1">
              <w:rPr>
                <w:rStyle w:val="Hyperlink"/>
                <w:rFonts w:ascii="Arial" w:hAnsi="Arial" w:cs="Arial"/>
                <w:noProof/>
              </w:rPr>
              <w:t>The Evaluation</w:t>
            </w:r>
            <w:r w:rsidR="00A913C7">
              <w:rPr>
                <w:noProof/>
                <w:webHidden/>
              </w:rPr>
              <w:tab/>
            </w:r>
            <w:r w:rsidR="00A913C7">
              <w:rPr>
                <w:noProof/>
                <w:webHidden/>
              </w:rPr>
              <w:fldChar w:fldCharType="begin"/>
            </w:r>
            <w:r w:rsidR="00A913C7">
              <w:rPr>
                <w:noProof/>
                <w:webHidden/>
              </w:rPr>
              <w:instrText xml:space="preserve"> PAGEREF _Toc45984049 \h </w:instrText>
            </w:r>
            <w:r w:rsidR="00A913C7">
              <w:rPr>
                <w:noProof/>
                <w:webHidden/>
              </w:rPr>
            </w:r>
            <w:r w:rsidR="00A913C7">
              <w:rPr>
                <w:noProof/>
                <w:webHidden/>
              </w:rPr>
              <w:fldChar w:fldCharType="separate"/>
            </w:r>
            <w:r w:rsidR="00A913C7">
              <w:rPr>
                <w:noProof/>
                <w:webHidden/>
              </w:rPr>
              <w:t>18</w:t>
            </w:r>
            <w:r w:rsidR="00A913C7">
              <w:rPr>
                <w:noProof/>
                <w:webHidden/>
              </w:rPr>
              <w:fldChar w:fldCharType="end"/>
            </w:r>
          </w:hyperlink>
        </w:p>
        <w:p w14:paraId="20B6B59C" w14:textId="31B0CE36" w:rsidR="00D97B44" w:rsidRPr="00565518" w:rsidRDefault="00D97B44">
          <w:pPr>
            <w:rPr>
              <w:rFonts w:ascii="Arial" w:hAnsi="Arial" w:cs="Arial"/>
            </w:rPr>
          </w:pPr>
          <w:r w:rsidRPr="00565518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07C6C972" w14:textId="702ABD41" w:rsidR="00D97B44" w:rsidRPr="00565518" w:rsidRDefault="00D97B44">
      <w:pPr>
        <w:rPr>
          <w:rFonts w:ascii="Arial" w:hAnsi="Arial" w:cs="Arial"/>
        </w:rPr>
      </w:pPr>
    </w:p>
    <w:p w14:paraId="32AB5236" w14:textId="77777777" w:rsidR="00D97B44" w:rsidRPr="00565518" w:rsidRDefault="00D97B44">
      <w:pPr>
        <w:rPr>
          <w:rFonts w:ascii="Arial" w:hAnsi="Arial" w:cs="Arial"/>
        </w:rPr>
      </w:pPr>
    </w:p>
    <w:p w14:paraId="5A08C408" w14:textId="77777777" w:rsidR="000203B2" w:rsidRDefault="000203B2">
      <w:pPr>
        <w:rPr>
          <w:rFonts w:ascii="Arial" w:hAnsi="Arial" w:cs="Arial"/>
        </w:rPr>
      </w:pPr>
    </w:p>
    <w:p w14:paraId="68CC124C" w14:textId="77ED3577" w:rsidR="00D97B44" w:rsidRPr="00565518" w:rsidRDefault="00D97B44">
      <w:pPr>
        <w:rPr>
          <w:rFonts w:ascii="Arial" w:eastAsiaTheme="majorEastAsia" w:hAnsi="Arial" w:cs="Arial"/>
          <w:caps/>
          <w:color w:val="007789" w:themeColor="accent1" w:themeShade="BF"/>
          <w:sz w:val="24"/>
        </w:rPr>
      </w:pPr>
      <w:r w:rsidRPr="00565518">
        <w:rPr>
          <w:rFonts w:ascii="Arial" w:hAnsi="Arial" w:cs="Arial"/>
        </w:rPr>
        <w:br w:type="page"/>
      </w:r>
    </w:p>
    <w:p w14:paraId="1ADA0DF5" w14:textId="6229074C" w:rsidR="00C91C0E" w:rsidRDefault="00A913C7" w:rsidP="00A413E7">
      <w:pPr>
        <w:pStyle w:val="Heading2"/>
        <w:rPr>
          <w:rFonts w:ascii="Arial" w:hAnsi="Arial" w:cs="Arial"/>
        </w:rPr>
      </w:pPr>
      <w:bookmarkStart w:id="5" w:name="_Toc45984043"/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C918356" wp14:editId="24FB4639">
            <wp:simplePos x="0" y="0"/>
            <wp:positionH relativeFrom="page">
              <wp:align>right</wp:align>
            </wp:positionH>
            <wp:positionV relativeFrom="paragraph">
              <wp:posOffset>-1230625</wp:posOffset>
            </wp:positionV>
            <wp:extent cx="7820025" cy="11729716"/>
            <wp:effectExtent l="0" t="0" r="0" b="5715"/>
            <wp:wrapNone/>
            <wp:docPr id="18" name="Picture 18" descr="A picture containing outdoor, person, sun,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owan-chestnut-smaS_Uxg4L0-unsplash.jp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1729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E03" w:rsidRPr="00565518">
        <w:rPr>
          <w:rFonts w:ascii="Arial" w:hAnsi="Arial" w:cs="Arial"/>
        </w:rPr>
        <w:t xml:space="preserve"> </w:t>
      </w:r>
      <w:r w:rsidR="00C91C0E" w:rsidRPr="00565518">
        <w:rPr>
          <w:rFonts w:ascii="Arial" w:hAnsi="Arial" w:cs="Arial"/>
        </w:rPr>
        <w:t xml:space="preserve">1 - </w:t>
      </w:r>
      <w:r w:rsidR="00C91C0E" w:rsidRPr="00565518">
        <w:rPr>
          <w:rFonts w:ascii="Arial" w:hAnsi="Arial" w:cs="Arial"/>
        </w:rPr>
        <w:tab/>
        <w:t>Introduction</w:t>
      </w:r>
      <w:bookmarkEnd w:id="5"/>
    </w:p>
    <w:p w14:paraId="6ACCDA95" w14:textId="484BA9C7" w:rsidR="000203B2" w:rsidRPr="000203B2" w:rsidRDefault="000203B2" w:rsidP="000203B2">
      <w:pPr>
        <w:rPr>
          <w:color w:val="auto"/>
        </w:rPr>
      </w:pPr>
    </w:p>
    <w:p w14:paraId="6E67B3B7" w14:textId="790CB4FE" w:rsidR="000203B2" w:rsidRPr="00AA1FE8" w:rsidRDefault="000203B2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  <w:r w:rsidRPr="00AA1FE8">
        <w:rPr>
          <w:rFonts w:ascii="Trebuchet MS" w:hAnsi="Trebuchet MS"/>
          <w:color w:val="1F497D"/>
          <w:sz w:val="30"/>
          <w:szCs w:val="30"/>
        </w:rPr>
        <w:t xml:space="preserve">Please use this Journal to record all your insights and discoveries. </w:t>
      </w:r>
      <w:r w:rsidR="00D82649">
        <w:rPr>
          <w:rFonts w:ascii="Trebuchet MS" w:hAnsi="Trebuchet MS"/>
          <w:color w:val="1F497D"/>
          <w:sz w:val="30"/>
          <w:szCs w:val="30"/>
        </w:rPr>
        <w:t>T</w:t>
      </w:r>
      <w:r w:rsidR="004658C9" w:rsidRPr="00AA1FE8">
        <w:rPr>
          <w:rFonts w:ascii="Trebuchet MS" w:hAnsi="Trebuchet MS"/>
          <w:color w:val="1F497D"/>
          <w:sz w:val="30"/>
          <w:szCs w:val="30"/>
        </w:rPr>
        <w:t>ype in the boxes, they will automatically expand.</w:t>
      </w:r>
    </w:p>
    <w:p w14:paraId="40AAD307" w14:textId="4D6012A1" w:rsidR="00986669" w:rsidRDefault="00986669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  <w:r w:rsidRPr="00AA1FE8">
        <w:rPr>
          <w:rFonts w:ascii="Trebuchet MS" w:hAnsi="Trebuchet MS"/>
          <w:color w:val="1F497D"/>
          <w:sz w:val="30"/>
          <w:szCs w:val="30"/>
        </w:rPr>
        <w:t xml:space="preserve">If you prefer to work with a printed copy, you will </w:t>
      </w:r>
      <w:r w:rsidR="00D82649">
        <w:rPr>
          <w:rFonts w:ascii="Trebuchet MS" w:hAnsi="Trebuchet MS"/>
          <w:color w:val="1F497D"/>
          <w:sz w:val="30"/>
          <w:szCs w:val="30"/>
        </w:rPr>
        <w:t xml:space="preserve">first </w:t>
      </w:r>
      <w:r w:rsidRPr="00AA1FE8">
        <w:rPr>
          <w:rFonts w:ascii="Trebuchet MS" w:hAnsi="Trebuchet MS"/>
          <w:color w:val="1F497D"/>
          <w:sz w:val="30"/>
          <w:szCs w:val="30"/>
        </w:rPr>
        <w:t xml:space="preserve">need to </w:t>
      </w:r>
      <w:r w:rsidR="002D58D9" w:rsidRPr="00AA1FE8">
        <w:rPr>
          <w:rFonts w:ascii="Trebuchet MS" w:hAnsi="Trebuchet MS"/>
          <w:color w:val="1F497D"/>
          <w:sz w:val="30"/>
          <w:szCs w:val="30"/>
        </w:rPr>
        <w:t>expand the text boxes or remove them completely</w:t>
      </w:r>
      <w:r w:rsidR="00D82649">
        <w:rPr>
          <w:rFonts w:ascii="Trebuchet MS" w:hAnsi="Trebuchet MS"/>
          <w:color w:val="1F497D"/>
          <w:sz w:val="30"/>
          <w:szCs w:val="30"/>
        </w:rPr>
        <w:t>, creating space for you to write underneath the questions</w:t>
      </w:r>
      <w:r w:rsidR="002D58D9" w:rsidRPr="00AA1FE8">
        <w:rPr>
          <w:rFonts w:ascii="Trebuchet MS" w:hAnsi="Trebuchet MS"/>
          <w:color w:val="1F497D"/>
          <w:sz w:val="30"/>
          <w:szCs w:val="30"/>
        </w:rPr>
        <w:t>.</w:t>
      </w:r>
    </w:p>
    <w:p w14:paraId="79B7897F" w14:textId="1122B344" w:rsidR="00A12450" w:rsidRDefault="00A12450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</w:p>
    <w:p w14:paraId="7B44015B" w14:textId="785267C4" w:rsidR="00A12450" w:rsidRDefault="00A12450" w:rsidP="00AA1FE8">
      <w:pPr>
        <w:jc w:val="both"/>
        <w:rPr>
          <w:rFonts w:ascii="Trebuchet MS" w:hAnsi="Trebuchet MS"/>
          <w:color w:val="1F497D"/>
          <w:sz w:val="30"/>
          <w:szCs w:val="30"/>
        </w:rPr>
      </w:pPr>
      <w:r>
        <w:rPr>
          <w:rFonts w:ascii="Trebuchet MS" w:hAnsi="Trebuchet MS"/>
          <w:color w:val="1F497D"/>
          <w:sz w:val="30"/>
          <w:szCs w:val="30"/>
        </w:rPr>
        <w:t>Feel free to listen to any of the meditations or repeat the exercises more than once – the more you do them, the stronger the impact you will have.</w:t>
      </w:r>
    </w:p>
    <w:p w14:paraId="440C36C6" w14:textId="793D199C" w:rsidR="000203B2" w:rsidRPr="000203B2" w:rsidRDefault="000203B2" w:rsidP="000203B2">
      <w:pPr>
        <w:rPr>
          <w:color w:val="auto"/>
        </w:rPr>
      </w:pPr>
    </w:p>
    <w:p w14:paraId="19FA250D" w14:textId="6DB9F8CB" w:rsidR="00C91C0E" w:rsidRPr="00565518" w:rsidRDefault="00C91C0E">
      <w:pPr>
        <w:rPr>
          <w:rFonts w:ascii="Arial" w:eastAsiaTheme="majorEastAsia" w:hAnsi="Arial" w:cs="Arial"/>
          <w:b/>
          <w:caps/>
          <w:color w:val="auto"/>
          <w:sz w:val="36"/>
        </w:rPr>
      </w:pPr>
      <w:r w:rsidRPr="00565518">
        <w:rPr>
          <w:rFonts w:ascii="Arial" w:hAnsi="Arial" w:cs="Arial"/>
        </w:rPr>
        <w:br w:type="page"/>
      </w:r>
    </w:p>
    <w:p w14:paraId="3F114E57" w14:textId="5E0FB5A6" w:rsidR="00C6554A" w:rsidRPr="00BD3E12" w:rsidRDefault="007645AB" w:rsidP="00A413E7">
      <w:pPr>
        <w:pStyle w:val="Heading2"/>
        <w:rPr>
          <w:rFonts w:ascii="Arial" w:hAnsi="Arial" w:cs="Arial"/>
          <w:color w:val="FFFFFF" w:themeColor="background1"/>
        </w:rPr>
      </w:pPr>
      <w:bookmarkStart w:id="6" w:name="_Toc45984044"/>
      <w:r w:rsidRPr="00BD3E12">
        <w:rPr>
          <w:rFonts w:ascii="Arial" w:hAnsi="Arial" w:cs="Arial"/>
          <w:noProof/>
          <w:color w:val="FFFFFF" w:themeColor="background1"/>
        </w:rPr>
        <w:lastRenderedPageBreak/>
        <w:drawing>
          <wp:anchor distT="0" distB="0" distL="114300" distR="114300" simplePos="0" relativeHeight="251671552" behindDoc="1" locked="0" layoutInCell="1" allowOverlap="1" wp14:anchorId="745329E0" wp14:editId="1CFE6E7D">
            <wp:simplePos x="0" y="0"/>
            <wp:positionH relativeFrom="margin">
              <wp:align>center</wp:align>
            </wp:positionH>
            <wp:positionV relativeFrom="paragraph">
              <wp:posOffset>-1235276</wp:posOffset>
            </wp:positionV>
            <wp:extent cx="9936851" cy="10344920"/>
            <wp:effectExtent l="0" t="0" r="7620" b="0"/>
            <wp:wrapNone/>
            <wp:docPr id="12" name="Picture 12" descr="A picture containing animal, standing, grass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ilipp-pilz-iQRKBNKyRpo-unsplash (1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9" b="16426"/>
                    <a:stretch/>
                  </pic:blipFill>
                  <pic:spPr bwMode="auto">
                    <a:xfrm>
                      <a:off x="0" y="0"/>
                      <a:ext cx="9936851" cy="1034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BD3E12">
        <w:rPr>
          <w:rFonts w:ascii="Arial" w:hAnsi="Arial" w:cs="Arial"/>
          <w:color w:val="FFFFFF" w:themeColor="background1"/>
        </w:rPr>
        <w:t>2</w:t>
      </w:r>
      <w:r w:rsidR="00997A0D" w:rsidRPr="00BD3E12">
        <w:rPr>
          <w:rFonts w:ascii="Arial" w:hAnsi="Arial" w:cs="Arial"/>
          <w:color w:val="FFFFFF" w:themeColor="background1"/>
        </w:rPr>
        <w:t xml:space="preserve"> – </w:t>
      </w:r>
      <w:r w:rsidR="00141E86" w:rsidRPr="00BD3E12">
        <w:rPr>
          <w:rFonts w:ascii="Arial" w:hAnsi="Arial" w:cs="Arial"/>
          <w:color w:val="FFFFFF" w:themeColor="background1"/>
        </w:rPr>
        <w:tab/>
      </w:r>
      <w:r w:rsidR="002F01A9" w:rsidRPr="00BD3E12">
        <w:rPr>
          <w:rFonts w:ascii="Arial" w:hAnsi="Arial" w:cs="Arial"/>
          <w:color w:val="FFFFFF" w:themeColor="background1"/>
        </w:rPr>
        <w:t>Power Animal Support</w:t>
      </w:r>
      <w:bookmarkEnd w:id="6"/>
    </w:p>
    <w:p w14:paraId="240A3EAE" w14:textId="2A2A8F6B" w:rsidR="001F1E03" w:rsidRPr="00AA1FE8" w:rsidRDefault="001F1E0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58E1B672" w14:textId="049EE04E" w:rsidR="001F1E03" w:rsidRPr="00565518" w:rsidRDefault="001F1E03" w:rsidP="00783B60">
      <w:pPr>
        <w:rPr>
          <w:rFonts w:ascii="Arial" w:hAnsi="Arial" w:cs="Arial"/>
          <w:color w:val="auto"/>
        </w:rPr>
      </w:pPr>
    </w:p>
    <w:p w14:paraId="6BD842AB" w14:textId="5D111C5B" w:rsidR="001F1E03" w:rsidRPr="00565518" w:rsidRDefault="001F1E03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1F1E03" w:rsidRPr="00565518" w14:paraId="695BD0F9" w14:textId="77777777" w:rsidTr="001F1E03">
        <w:tc>
          <w:tcPr>
            <w:tcW w:w="1615" w:type="dxa"/>
            <w:shd w:val="clear" w:color="auto" w:fill="C9F7F1" w:themeFill="accent6" w:themeFillTint="33"/>
          </w:tcPr>
          <w:p w14:paraId="3F4ADB63" w14:textId="7B6B9AF7" w:rsidR="001F1E03" w:rsidRPr="00565518" w:rsidRDefault="001F1E03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lastRenderedPageBreak/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26376C21" w14:textId="46DDA8FC" w:rsidR="001F1E03" w:rsidRPr="00565518" w:rsidRDefault="001F1E03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</w:t>
            </w:r>
            <w:r w:rsidR="00C90847" w:rsidRPr="00565518">
              <w:rPr>
                <w:rFonts w:ascii="Arial" w:hAnsi="Arial" w:cs="Arial"/>
                <w:color w:val="auto"/>
              </w:rPr>
              <w:t>at</w:t>
            </w:r>
            <w:r w:rsidRPr="00565518">
              <w:rPr>
                <w:rFonts w:ascii="Arial" w:hAnsi="Arial" w:cs="Arial"/>
                <w:color w:val="auto"/>
              </w:rPr>
              <w:t xml:space="preserve"> time of day was the meditation done</w:t>
            </w:r>
            <w:r w:rsidR="00C90847" w:rsidRPr="00565518">
              <w:rPr>
                <w:rFonts w:ascii="Arial" w:hAnsi="Arial" w:cs="Arial"/>
                <w:color w:val="auto"/>
              </w:rPr>
              <w:t xml:space="preserve">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35CF361D" w14:textId="6AE7BE73" w:rsidR="001F1E03" w:rsidRPr="00565518" w:rsidRDefault="00C90847" w:rsidP="000E57F2">
            <w:pPr>
              <w:spacing w:before="240" w:after="240"/>
              <w:jc w:val="both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happened and </w:t>
            </w:r>
            <w:r w:rsidR="00FE238A" w:rsidRPr="00565518">
              <w:rPr>
                <w:rFonts w:ascii="Arial" w:hAnsi="Arial" w:cs="Arial"/>
                <w:color w:val="auto"/>
              </w:rPr>
              <w:t xml:space="preserve">what </w:t>
            </w:r>
            <w:r w:rsidRPr="00565518">
              <w:rPr>
                <w:rFonts w:ascii="Arial" w:hAnsi="Arial" w:cs="Arial"/>
                <w:color w:val="auto"/>
              </w:rPr>
              <w:t xml:space="preserve">messages </w:t>
            </w:r>
            <w:r w:rsidR="00FE238A" w:rsidRPr="00565518">
              <w:rPr>
                <w:rFonts w:ascii="Arial" w:hAnsi="Arial" w:cs="Arial"/>
                <w:color w:val="auto"/>
              </w:rPr>
              <w:t xml:space="preserve">did you </w:t>
            </w:r>
            <w:r w:rsidRPr="00565518">
              <w:rPr>
                <w:rFonts w:ascii="Arial" w:hAnsi="Arial" w:cs="Arial"/>
                <w:color w:val="auto"/>
              </w:rPr>
              <w:t>receiv</w:t>
            </w:r>
            <w:r w:rsidR="00FE238A" w:rsidRPr="00565518">
              <w:rPr>
                <w:rFonts w:ascii="Arial" w:hAnsi="Arial" w:cs="Arial"/>
                <w:color w:val="auto"/>
              </w:rPr>
              <w:t>e</w:t>
            </w:r>
            <w:r w:rsidRPr="00565518">
              <w:rPr>
                <w:rFonts w:ascii="Arial" w:hAnsi="Arial" w:cs="Arial"/>
                <w:color w:val="auto"/>
              </w:rPr>
              <w:t xml:space="preserve"> </w:t>
            </w:r>
            <w:r w:rsidR="001F1E03" w:rsidRPr="00565518">
              <w:rPr>
                <w:rFonts w:ascii="Arial" w:hAnsi="Arial" w:cs="Arial"/>
                <w:color w:val="auto"/>
              </w:rPr>
              <w:t>(feelings, sensations, relax</w:t>
            </w:r>
            <w:r w:rsidRPr="00565518">
              <w:rPr>
                <w:rFonts w:ascii="Arial" w:hAnsi="Arial" w:cs="Arial"/>
                <w:color w:val="auto"/>
              </w:rPr>
              <w:t>ed</w:t>
            </w:r>
            <w:r w:rsidR="001F1E03" w:rsidRPr="00565518">
              <w:rPr>
                <w:rFonts w:ascii="Arial" w:hAnsi="Arial" w:cs="Arial"/>
                <w:color w:val="auto"/>
              </w:rPr>
              <w:t>, energiz</w:t>
            </w:r>
            <w:r w:rsidRPr="00565518">
              <w:rPr>
                <w:rFonts w:ascii="Arial" w:hAnsi="Arial" w:cs="Arial"/>
                <w:color w:val="auto"/>
              </w:rPr>
              <w:t>ed</w:t>
            </w:r>
            <w:r w:rsidR="001F1E03" w:rsidRPr="00565518">
              <w:rPr>
                <w:rFonts w:ascii="Arial" w:hAnsi="Arial" w:cs="Arial"/>
                <w:color w:val="auto"/>
              </w:rPr>
              <w:t>,</w:t>
            </w:r>
            <w:r w:rsidRPr="00565518">
              <w:rPr>
                <w:rFonts w:ascii="Arial" w:hAnsi="Arial" w:cs="Arial"/>
                <w:color w:val="auto"/>
              </w:rPr>
              <w:t xml:space="preserve"> sounds, images, inner knowing, sensations, warm, cold, tingling…</w:t>
            </w:r>
            <w:r w:rsidR="001F1E03" w:rsidRPr="00565518">
              <w:rPr>
                <w:rFonts w:ascii="Arial" w:hAnsi="Arial" w:cs="Arial"/>
                <w:color w:val="auto"/>
              </w:rPr>
              <w:t>)</w:t>
            </w:r>
          </w:p>
        </w:tc>
      </w:tr>
      <w:tr w:rsidR="001F1E03" w:rsidRPr="00565518" w14:paraId="0626DF08" w14:textId="77777777" w:rsidTr="001F1E03">
        <w:tc>
          <w:tcPr>
            <w:tcW w:w="1615" w:type="dxa"/>
          </w:tcPr>
          <w:p w14:paraId="21955760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16B7EF" w14:textId="7777777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945CF19" w14:textId="0C201C07" w:rsidR="001F1E03" w:rsidRPr="00565518" w:rsidRDefault="001F1E03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A12450" w:rsidRPr="00565518" w14:paraId="3929284D" w14:textId="77777777" w:rsidTr="001F1E03">
        <w:tc>
          <w:tcPr>
            <w:tcW w:w="1615" w:type="dxa"/>
          </w:tcPr>
          <w:p w14:paraId="0DF0CFF1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A6613D6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6913D6ED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A12450" w:rsidRPr="00565518" w14:paraId="6CD77F12" w14:textId="77777777" w:rsidTr="001F1E03">
        <w:tc>
          <w:tcPr>
            <w:tcW w:w="1615" w:type="dxa"/>
          </w:tcPr>
          <w:p w14:paraId="10D23D44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C8505AF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637FC51" w14:textId="77777777" w:rsidR="00A12450" w:rsidRPr="00565518" w:rsidRDefault="00A12450" w:rsidP="00FE238A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7DA9456E" w14:textId="77777777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50ED485" w14:textId="54CAB721" w:rsidR="002F01A9" w:rsidRDefault="002F01A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Who was your Power animal?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F01A9" w14:paraId="5A07D22D" w14:textId="77777777" w:rsidTr="009519CB">
        <w:tc>
          <w:tcPr>
            <w:tcW w:w="8630" w:type="dxa"/>
          </w:tcPr>
          <w:p w14:paraId="156B8CDE" w14:textId="77777777" w:rsidR="002F01A9" w:rsidRDefault="002F01A9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FE055CF" w14:textId="755A925F" w:rsidR="002F01A9" w:rsidRPr="002F01A9" w:rsidRDefault="002F01A9" w:rsidP="00AA1FE8">
      <w:pPr>
        <w:jc w:val="both"/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</w:pP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If you</w:t>
      </w:r>
      <w:r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feel you</w:t>
      </w: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</w:t>
      </w:r>
      <w:proofErr w:type="gramStart"/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didn’t</w:t>
      </w:r>
      <w:proofErr w:type="gramEnd"/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 xml:space="preserve"> connect with </w:t>
      </w:r>
      <w:r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a power animal</w:t>
      </w:r>
      <w:r w:rsidRPr="002F01A9">
        <w:rPr>
          <w:rFonts w:ascii="Trebuchet MS" w:hAnsi="Trebuchet MS"/>
          <w:i/>
          <w:iCs/>
          <w:color w:val="1F497D"/>
          <w:sz w:val="24"/>
          <w:szCs w:val="24"/>
          <w:shd w:val="clear" w:color="auto" w:fill="FFFFFF"/>
        </w:rPr>
        <w:t>, listen to the meditation again. Normally you will see parts of the animal.</w:t>
      </w:r>
    </w:p>
    <w:p w14:paraId="4E8B6165" w14:textId="77777777" w:rsidR="002F01A9" w:rsidRDefault="002F01A9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296025C0" w14:textId="2D15069E" w:rsidR="001F1E03" w:rsidRPr="00AA1FE8" w:rsidRDefault="0046710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support elements does your power animal bring to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658C9" w14:paraId="2C8657F1" w14:textId="77777777" w:rsidTr="004658C9">
        <w:tc>
          <w:tcPr>
            <w:tcW w:w="8630" w:type="dxa"/>
          </w:tcPr>
          <w:p w14:paraId="6D59E3D5" w14:textId="0EF1D06D" w:rsidR="004658C9" w:rsidRDefault="004658C9" w:rsidP="004658C9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  <w:bookmarkStart w:id="7" w:name="_Hlk45546531"/>
          </w:p>
        </w:tc>
      </w:tr>
      <w:bookmarkEnd w:id="7"/>
    </w:tbl>
    <w:p w14:paraId="3846C89B" w14:textId="0B968012" w:rsidR="00783B60" w:rsidRPr="00565518" w:rsidRDefault="00783B60" w:rsidP="00783B60">
      <w:pPr>
        <w:rPr>
          <w:rFonts w:ascii="Arial" w:hAnsi="Arial" w:cs="Arial"/>
          <w:color w:val="auto"/>
        </w:rPr>
      </w:pPr>
    </w:p>
    <w:p w14:paraId="79DCC0EF" w14:textId="49D44809" w:rsidR="00783B60" w:rsidRPr="00AA1FE8" w:rsidRDefault="00FE238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</w:t>
      </w:r>
      <w:r w:rsidR="00EA04B1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Come back tomorrow to add your dreams here</w:t>
      </w:r>
      <w:r w:rsidR="000E57F2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did you sleep well?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E57F2" w14:paraId="57AF43B6" w14:textId="77777777" w:rsidTr="0019689F">
        <w:tc>
          <w:tcPr>
            <w:tcW w:w="8630" w:type="dxa"/>
          </w:tcPr>
          <w:p w14:paraId="451BD460" w14:textId="77777777" w:rsidR="000E57F2" w:rsidRDefault="000E57F2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42A6D67" w14:textId="5AB3DE49" w:rsidR="00FE238A" w:rsidRPr="00565518" w:rsidRDefault="00FE238A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1637681" w14:textId="10EF2086" w:rsidR="00FE238A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</w:t>
      </w:r>
      <w:r w:rsidR="00FE238A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urther comments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0E57F2" w14:paraId="27BF0330" w14:textId="77777777" w:rsidTr="0019689F">
        <w:tc>
          <w:tcPr>
            <w:tcW w:w="8630" w:type="dxa"/>
          </w:tcPr>
          <w:p w14:paraId="79C578FA" w14:textId="77777777" w:rsidR="000E57F2" w:rsidRDefault="000E57F2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08D261C" w14:textId="00AB2733" w:rsidR="000E57F2" w:rsidRDefault="000E57F2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930BD01" w14:textId="77777777" w:rsidR="00AA1FE8" w:rsidRPr="00AA1FE8" w:rsidRDefault="00AA1FE8" w:rsidP="00AA1FE8"/>
    <w:p w14:paraId="237D9E37" w14:textId="77777777" w:rsidR="00E65080" w:rsidRPr="00565518" w:rsidRDefault="00E65080" w:rsidP="00783B60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8354704" w14:textId="71947FA8" w:rsidR="00483F30" w:rsidRPr="00565518" w:rsidRDefault="00483F30">
      <w:pPr>
        <w:rPr>
          <w:rFonts w:ascii="Arial" w:eastAsiaTheme="majorEastAsia" w:hAnsi="Arial" w:cs="Arial"/>
          <w:caps/>
          <w:color w:val="007789" w:themeColor="accent1" w:themeShade="BF"/>
          <w:sz w:val="24"/>
        </w:rPr>
      </w:pPr>
      <w:r w:rsidRPr="00565518">
        <w:rPr>
          <w:rFonts w:ascii="Arial" w:hAnsi="Arial" w:cs="Arial"/>
        </w:rPr>
        <w:br w:type="page"/>
      </w:r>
    </w:p>
    <w:p w14:paraId="40443C55" w14:textId="44CA8366" w:rsidR="00C6554A" w:rsidRPr="006B3EBE" w:rsidRDefault="00BD3E12" w:rsidP="00C6554A">
      <w:pPr>
        <w:pStyle w:val="Heading2"/>
        <w:rPr>
          <w:rFonts w:ascii="Arial" w:hAnsi="Arial" w:cs="Arial"/>
          <w:color w:val="FFFFFF" w:themeColor="background1"/>
        </w:rPr>
      </w:pPr>
      <w:bookmarkStart w:id="8" w:name="_Toc45984045"/>
      <w:r w:rsidRPr="006B3EBE">
        <w:rPr>
          <w:rFonts w:ascii="Arial" w:hAnsi="Arial" w:cs="Arial"/>
          <w:noProof/>
          <w:color w:val="FFFFFF" w:themeColor="background1"/>
        </w:rPr>
        <w:lastRenderedPageBreak/>
        <w:drawing>
          <wp:anchor distT="0" distB="0" distL="114300" distR="114300" simplePos="0" relativeHeight="251673600" behindDoc="1" locked="0" layoutInCell="1" allowOverlap="1" wp14:anchorId="5AA1423D" wp14:editId="3A679973">
            <wp:simplePos x="0" y="0"/>
            <wp:positionH relativeFrom="page">
              <wp:posOffset>-833471</wp:posOffset>
            </wp:positionH>
            <wp:positionV relativeFrom="paragraph">
              <wp:posOffset>-1097280</wp:posOffset>
            </wp:positionV>
            <wp:extent cx="11342928" cy="10042634"/>
            <wp:effectExtent l="0" t="0" r="0" b="0"/>
            <wp:wrapNone/>
            <wp:docPr id="14" name="Picture 14" descr="A brown horse standing on top of a dry grass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ladimir-vujeva-P896nPJ-BOQ-unsplas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66"/>
                    <a:stretch/>
                  </pic:blipFill>
                  <pic:spPr bwMode="auto">
                    <a:xfrm>
                      <a:off x="0" y="0"/>
                      <a:ext cx="11342928" cy="10042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6B3EBE">
        <w:rPr>
          <w:rFonts w:ascii="Arial" w:hAnsi="Arial" w:cs="Arial"/>
          <w:color w:val="FFFFFF" w:themeColor="background1"/>
        </w:rPr>
        <w:t>3</w:t>
      </w:r>
      <w:r w:rsidR="00997A0D" w:rsidRPr="006B3EBE">
        <w:rPr>
          <w:rFonts w:ascii="Arial" w:hAnsi="Arial" w:cs="Arial"/>
          <w:color w:val="FFFFFF" w:themeColor="background1"/>
        </w:rPr>
        <w:t xml:space="preserve"> - </w:t>
      </w:r>
      <w:r w:rsidR="00141E86" w:rsidRPr="006B3EBE">
        <w:rPr>
          <w:rFonts w:ascii="Arial" w:hAnsi="Arial" w:cs="Arial"/>
          <w:color w:val="FFFFFF" w:themeColor="background1"/>
        </w:rPr>
        <w:tab/>
      </w:r>
      <w:r w:rsidR="0046710A" w:rsidRPr="006B3EBE">
        <w:rPr>
          <w:rFonts w:ascii="Arial" w:hAnsi="Arial" w:cs="Arial"/>
          <w:color w:val="FFFFFF" w:themeColor="background1"/>
        </w:rPr>
        <w:t>Making Powerful Bonds</w:t>
      </w:r>
      <w:bookmarkEnd w:id="8"/>
    </w:p>
    <w:p w14:paraId="57C55377" w14:textId="57FDF5C6" w:rsidR="00E65080" w:rsidRPr="00565518" w:rsidRDefault="00EA04B1" w:rsidP="00FE238A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tab/>
      </w:r>
    </w:p>
    <w:p w14:paraId="77C41869" w14:textId="1426A349" w:rsidR="00FE238A" w:rsidRPr="00565518" w:rsidRDefault="00FE238A" w:rsidP="00FE238A">
      <w:pPr>
        <w:rPr>
          <w:rFonts w:ascii="Arial" w:hAnsi="Arial" w:cs="Arial"/>
          <w:color w:val="auto"/>
        </w:rPr>
      </w:pPr>
    </w:p>
    <w:p w14:paraId="49A68E21" w14:textId="7EEA5A94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532F9EDD" w14:textId="64EE78B9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2B9A3563" w14:textId="55FEEB2F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F914A35" w14:textId="735FBB71" w:rsidR="00EA04B1" w:rsidRPr="00565518" w:rsidRDefault="00EA04B1" w:rsidP="00FE238A">
      <w:pPr>
        <w:rPr>
          <w:rFonts w:ascii="Arial" w:hAnsi="Arial" w:cs="Arial"/>
          <w:color w:val="auto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EA04B1" w:rsidRPr="00565518" w14:paraId="1AB58AC3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2F644103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341ECE82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CE51078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EA04B1" w:rsidRPr="00565518" w14:paraId="19E487F6" w14:textId="77777777" w:rsidTr="00E65080">
        <w:tc>
          <w:tcPr>
            <w:tcW w:w="1615" w:type="dxa"/>
          </w:tcPr>
          <w:p w14:paraId="41991309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287C22F4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D55A695" w14:textId="205CCBD1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1CF2FD62" w14:textId="77777777" w:rsidTr="00E65080">
        <w:tc>
          <w:tcPr>
            <w:tcW w:w="1615" w:type="dxa"/>
          </w:tcPr>
          <w:p w14:paraId="538AE94F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256ECB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E181539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EA04B1" w:rsidRPr="00565518" w14:paraId="1DDA1C2D" w14:textId="77777777" w:rsidTr="00E65080">
        <w:tc>
          <w:tcPr>
            <w:tcW w:w="1615" w:type="dxa"/>
          </w:tcPr>
          <w:p w14:paraId="199D9E1B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EC740B5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4D0A43DC" w14:textId="77777777" w:rsidR="00EA04B1" w:rsidRPr="00565518" w:rsidRDefault="00EA04B1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3AA6D8A2" w14:textId="30EF4BA1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67352DB6" w14:textId="46F3DB97" w:rsidR="00EA04B1" w:rsidRPr="00565518" w:rsidRDefault="00EA04B1" w:rsidP="00FE238A">
      <w:pPr>
        <w:rPr>
          <w:rFonts w:ascii="Arial" w:hAnsi="Arial" w:cs="Arial"/>
          <w:color w:val="auto"/>
        </w:rPr>
      </w:pPr>
    </w:p>
    <w:p w14:paraId="1047D933" w14:textId="04807D07" w:rsidR="00EA04B1" w:rsidRPr="00565518" w:rsidRDefault="00EA04B1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0C6015B" w14:textId="77777777" w:rsidR="00EA04B1" w:rsidRPr="00565518" w:rsidRDefault="00EA04B1" w:rsidP="00EA04B1">
      <w:pPr>
        <w:rPr>
          <w:rFonts w:ascii="Arial" w:hAnsi="Arial" w:cs="Arial"/>
          <w:color w:val="auto"/>
        </w:rPr>
      </w:pPr>
    </w:p>
    <w:p w14:paraId="672EB3FB" w14:textId="790DF2D1" w:rsidR="00EA04B1" w:rsidRPr="00AA1FE8" w:rsidRDefault="0046710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were your overall thoughts on performing the ritual?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31B8524D" w14:textId="77777777" w:rsidTr="0019689F">
        <w:tc>
          <w:tcPr>
            <w:tcW w:w="8630" w:type="dxa"/>
          </w:tcPr>
          <w:p w14:paraId="6364EBD6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20A3C2F" w14:textId="0A6BC911" w:rsidR="00EA04B1" w:rsidRDefault="00EA04B1" w:rsidP="00EA04B1">
      <w:pPr>
        <w:rPr>
          <w:rFonts w:ascii="Arial" w:hAnsi="Arial" w:cs="Arial"/>
          <w:color w:val="auto"/>
        </w:rPr>
      </w:pPr>
    </w:p>
    <w:p w14:paraId="640D4CBE" w14:textId="62A8994C" w:rsidR="0046710A" w:rsidRPr="0046710A" w:rsidRDefault="0046710A" w:rsidP="0046710A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insights came up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6710A" w14:paraId="49ED4DBB" w14:textId="77777777" w:rsidTr="009519CB">
        <w:tc>
          <w:tcPr>
            <w:tcW w:w="8630" w:type="dxa"/>
          </w:tcPr>
          <w:p w14:paraId="7A527F5F" w14:textId="77777777" w:rsidR="0046710A" w:rsidRDefault="0046710A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13C6B30" w14:textId="27292B0C" w:rsidR="0046710A" w:rsidRDefault="0046710A" w:rsidP="00EA04B1">
      <w:pPr>
        <w:rPr>
          <w:rFonts w:ascii="Arial" w:hAnsi="Arial" w:cs="Arial"/>
          <w:color w:val="auto"/>
        </w:rPr>
      </w:pPr>
    </w:p>
    <w:p w14:paraId="4DB3A85F" w14:textId="77777777" w:rsidR="00EA04B1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744399AF" w14:textId="77777777" w:rsidTr="0019689F">
        <w:tc>
          <w:tcPr>
            <w:tcW w:w="8630" w:type="dxa"/>
          </w:tcPr>
          <w:p w14:paraId="73B4A5A5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FEFA97B" w14:textId="77777777" w:rsidR="00EA04B1" w:rsidRPr="00565518" w:rsidRDefault="00EA04B1" w:rsidP="00EA04B1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0845C6C7" w14:textId="77777777" w:rsidR="00EA04B1" w:rsidRPr="00AA1FE8" w:rsidRDefault="00EA04B1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7DB58928" w14:textId="77777777" w:rsidTr="0019689F">
        <w:tc>
          <w:tcPr>
            <w:tcW w:w="8630" w:type="dxa"/>
          </w:tcPr>
          <w:p w14:paraId="26F41AD1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7E773C4" w14:textId="77777777" w:rsidR="00EA04B1" w:rsidRPr="00565518" w:rsidRDefault="00EA04B1" w:rsidP="00EA04B1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504922B9" w14:textId="6E67F51F" w:rsidR="00EA04B1" w:rsidRDefault="0046710A" w:rsidP="00FE23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Rituals are amazing exercises to perform, we suggest you experiment and do more. You could create your very own </w:t>
      </w:r>
      <w:proofErr w:type="gramStart"/>
      <w:r>
        <w:rPr>
          <w:rFonts w:ascii="Arial" w:hAnsi="Arial" w:cs="Arial"/>
          <w:color w:val="auto"/>
        </w:rPr>
        <w:t>ritual</w:t>
      </w:r>
      <w:proofErr w:type="gramEnd"/>
      <w:r>
        <w:rPr>
          <w:rFonts w:ascii="Arial" w:hAnsi="Arial" w:cs="Arial"/>
          <w:color w:val="auto"/>
        </w:rPr>
        <w:t xml:space="preserve"> or you could change ours a little to suit you. </w:t>
      </w:r>
    </w:p>
    <w:p w14:paraId="25339ADA" w14:textId="7A38D8E4" w:rsidR="0046710A" w:rsidRPr="00565518" w:rsidRDefault="0046710A" w:rsidP="00FE238A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You could select different animals that you are personally drawn to and add them.</w:t>
      </w:r>
    </w:p>
    <w:p w14:paraId="56ECCE53" w14:textId="5E4B43DF" w:rsidR="00483F30" w:rsidRPr="00565518" w:rsidRDefault="00483F30">
      <w:pPr>
        <w:rPr>
          <w:rFonts w:ascii="Arial" w:hAnsi="Arial" w:cs="Arial"/>
          <w:color w:val="auto"/>
        </w:rPr>
      </w:pPr>
    </w:p>
    <w:p w14:paraId="0877B362" w14:textId="73296342" w:rsidR="00483F30" w:rsidRPr="00565518" w:rsidRDefault="00483F30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15D1BEB6" w14:textId="399A97A4" w:rsidR="00483F30" w:rsidRPr="006B3EBE" w:rsidRDefault="006B3EBE" w:rsidP="00997A0D">
      <w:pPr>
        <w:pStyle w:val="Heading2"/>
        <w:rPr>
          <w:rFonts w:ascii="Arial" w:hAnsi="Arial" w:cs="Arial"/>
          <w:color w:val="FFFFFF" w:themeColor="background1"/>
        </w:rPr>
      </w:pPr>
      <w:bookmarkStart w:id="9" w:name="_Toc45984046"/>
      <w:r w:rsidRPr="006B3EBE">
        <w:rPr>
          <w:rFonts w:ascii="Arial" w:hAnsi="Arial" w:cs="Arial"/>
          <w:noProof/>
          <w:color w:val="FFFFFF" w:themeColor="background1"/>
        </w:rPr>
        <w:lastRenderedPageBreak/>
        <w:drawing>
          <wp:anchor distT="0" distB="0" distL="114300" distR="114300" simplePos="0" relativeHeight="251674624" behindDoc="1" locked="0" layoutInCell="1" allowOverlap="1" wp14:anchorId="4D6A4D71" wp14:editId="124A91FD">
            <wp:simplePos x="0" y="0"/>
            <wp:positionH relativeFrom="margin">
              <wp:posOffset>-2714625</wp:posOffset>
            </wp:positionH>
            <wp:positionV relativeFrom="paragraph">
              <wp:posOffset>-2137475</wp:posOffset>
            </wp:positionV>
            <wp:extent cx="10910691" cy="10135176"/>
            <wp:effectExtent l="0" t="0" r="5080" b="0"/>
            <wp:wrapNone/>
            <wp:docPr id="15" name="Picture 15" descr="A blurry photo of a f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omas-kelley-82AKS6xsmk4-unsplash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4" t="18615" r="25347" b="10835"/>
                    <a:stretch/>
                  </pic:blipFill>
                  <pic:spPr bwMode="auto">
                    <a:xfrm>
                      <a:off x="0" y="0"/>
                      <a:ext cx="10910691" cy="1013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6B3EBE">
        <w:rPr>
          <w:rFonts w:ascii="Arial" w:hAnsi="Arial" w:cs="Arial"/>
          <w:color w:val="FFFFFF" w:themeColor="background1"/>
        </w:rPr>
        <w:t>4</w:t>
      </w:r>
      <w:r w:rsidR="000514BC" w:rsidRPr="006B3EBE">
        <w:rPr>
          <w:rFonts w:ascii="Arial" w:hAnsi="Arial" w:cs="Arial"/>
          <w:color w:val="FFFFFF" w:themeColor="background1"/>
        </w:rPr>
        <w:t xml:space="preserve"> – </w:t>
      </w:r>
      <w:r w:rsidR="00141E86" w:rsidRPr="006B3EBE">
        <w:rPr>
          <w:rFonts w:ascii="Arial" w:hAnsi="Arial" w:cs="Arial"/>
          <w:color w:val="FFFFFF" w:themeColor="background1"/>
        </w:rPr>
        <w:tab/>
      </w:r>
      <w:r w:rsidR="0046710A" w:rsidRPr="006B3EBE">
        <w:rPr>
          <w:rFonts w:ascii="Arial" w:hAnsi="Arial" w:cs="Arial"/>
          <w:color w:val="FFFFFF" w:themeColor="background1"/>
        </w:rPr>
        <w:t>The Perfect Power</w:t>
      </w:r>
      <w:bookmarkEnd w:id="9"/>
    </w:p>
    <w:p w14:paraId="233A4B69" w14:textId="030A34DC" w:rsidR="00483F30" w:rsidRPr="00565518" w:rsidRDefault="00862DFD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tab/>
      </w:r>
    </w:p>
    <w:p w14:paraId="5924613C" w14:textId="06ED4BBF" w:rsidR="00483F30" w:rsidRPr="00565518" w:rsidRDefault="00483F30">
      <w:pPr>
        <w:rPr>
          <w:rFonts w:ascii="Arial" w:hAnsi="Arial" w:cs="Arial"/>
          <w:color w:val="auto"/>
        </w:rPr>
      </w:pPr>
    </w:p>
    <w:p w14:paraId="67B27F54" w14:textId="50D4EDED" w:rsidR="00862DFD" w:rsidRPr="00565518" w:rsidRDefault="00862DFD">
      <w:pPr>
        <w:rPr>
          <w:rFonts w:ascii="Arial" w:hAnsi="Arial" w:cs="Arial"/>
          <w:color w:val="auto"/>
        </w:rPr>
      </w:pPr>
    </w:p>
    <w:p w14:paraId="315633E6" w14:textId="08A063EC" w:rsidR="00862DFD" w:rsidRPr="00565518" w:rsidRDefault="00862DFD">
      <w:pPr>
        <w:rPr>
          <w:rFonts w:ascii="Arial" w:hAnsi="Arial" w:cs="Arial"/>
          <w:color w:val="auto"/>
        </w:rPr>
      </w:pPr>
    </w:p>
    <w:p w14:paraId="6E17B2D4" w14:textId="6364CA72" w:rsidR="00862DFD" w:rsidRPr="00565518" w:rsidRDefault="00862DFD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1A185B" w:rsidRPr="00565518" w14:paraId="0CDC5578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0D0C3B16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lastRenderedPageBreak/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29436B79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1A7EC871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1A185B" w:rsidRPr="00565518" w14:paraId="46472BA8" w14:textId="77777777" w:rsidTr="00E65080">
        <w:tc>
          <w:tcPr>
            <w:tcW w:w="1615" w:type="dxa"/>
          </w:tcPr>
          <w:p w14:paraId="7BC79BD4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3B21FE8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37EE5EA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A185B" w:rsidRPr="00565518" w14:paraId="52C7DCCA" w14:textId="77777777" w:rsidTr="00E65080">
        <w:tc>
          <w:tcPr>
            <w:tcW w:w="1615" w:type="dxa"/>
          </w:tcPr>
          <w:p w14:paraId="3362AA38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B28E62E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B1369A0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1A185B" w:rsidRPr="00565518" w14:paraId="30E59E9C" w14:textId="77777777" w:rsidTr="00E65080">
        <w:tc>
          <w:tcPr>
            <w:tcW w:w="1615" w:type="dxa"/>
          </w:tcPr>
          <w:p w14:paraId="586E1E07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382DAEC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1E154430" w14:textId="77777777" w:rsidR="001A185B" w:rsidRPr="00565518" w:rsidRDefault="001A185B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0C12C463" w14:textId="77777777" w:rsidR="001A185B" w:rsidRPr="00565518" w:rsidRDefault="001A185B">
      <w:pPr>
        <w:rPr>
          <w:rFonts w:ascii="Arial" w:hAnsi="Arial" w:cs="Arial"/>
          <w:color w:val="auto"/>
        </w:rPr>
      </w:pPr>
    </w:p>
    <w:p w14:paraId="1C2686C0" w14:textId="77777777" w:rsidR="001A185B" w:rsidRPr="00565518" w:rsidRDefault="001A185B">
      <w:pPr>
        <w:rPr>
          <w:rFonts w:ascii="Arial" w:hAnsi="Arial" w:cs="Arial"/>
          <w:color w:val="auto"/>
        </w:rPr>
      </w:pPr>
    </w:p>
    <w:p w14:paraId="0BAF6B94" w14:textId="4704BF2A" w:rsidR="001A185B" w:rsidRPr="00565518" w:rsidRDefault="001A185B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3CED9E5E" w14:textId="409BE559" w:rsidR="00737C33" w:rsidRPr="00737C33" w:rsidRDefault="0046710A" w:rsidP="00AA1FE8">
      <w:pPr>
        <w:jc w:val="both"/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</w:pPr>
      <w:r w:rsidRPr="00737C33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lastRenderedPageBreak/>
        <w:t xml:space="preserve">Before you listen to the </w:t>
      </w:r>
      <w:r w:rsidR="00737C33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t xml:space="preserve">Powerful Warrior </w:t>
      </w:r>
      <w:r w:rsidRPr="00737C33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t>meditation journe</w:t>
      </w:r>
      <w:r w:rsidR="00737C33" w:rsidRPr="00737C33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t>y</w:t>
      </w:r>
    </w:p>
    <w:p w14:paraId="6C39F0DC" w14:textId="7E4C4494" w:rsidR="0046710A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H</w:t>
      </w:r>
      <w:r w:rsidR="0046710A">
        <w:rPr>
          <w:rFonts w:ascii="Trebuchet MS" w:hAnsi="Trebuchet MS"/>
          <w:color w:val="1F497D"/>
          <w:sz w:val="30"/>
          <w:szCs w:val="30"/>
          <w:shd w:val="clear" w:color="auto" w:fill="FFFFFF"/>
        </w:rPr>
        <w:t>ow do you feel you are progressing so far?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46710A" w14:paraId="7226146F" w14:textId="77777777" w:rsidTr="009519CB">
        <w:tc>
          <w:tcPr>
            <w:tcW w:w="8630" w:type="dxa"/>
          </w:tcPr>
          <w:p w14:paraId="169BCD77" w14:textId="77777777" w:rsidR="0046710A" w:rsidRDefault="0046710A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64BE5B9" w14:textId="14965183" w:rsidR="0046710A" w:rsidRDefault="0046710A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5666EA87" w14:textId="34D64B69" w:rsidR="00737C33" w:rsidRPr="00AA1FE8" w:rsidRDefault="00737C33" w:rsidP="00737C33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Look back at </w:t>
      </w:r>
      <w:r w:rsidR="00AE1356">
        <w:rPr>
          <w:rFonts w:ascii="Trebuchet MS" w:hAnsi="Trebuchet MS"/>
          <w:color w:val="1F497D"/>
          <w:sz w:val="30"/>
          <w:szCs w:val="30"/>
          <w:shd w:val="clear" w:color="auto" w:fill="FFFFFF"/>
        </w:rPr>
        <w:t>the notes you have made so far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. Do you see any repetitions in your comments? Do you feel you have made lots of similar discoveries? See if you </w:t>
      </w:r>
      <w:proofErr w:type="gramStart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are able to</w:t>
      </w:r>
      <w:proofErr w:type="gramEnd"/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analyze them yourself. The more you can independently and confidently trust in your own 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interpretation</w:t>
      </w: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, the stronger your intuition will be.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37C33" w14:paraId="464A92D1" w14:textId="77777777" w:rsidTr="009519CB">
        <w:tc>
          <w:tcPr>
            <w:tcW w:w="8630" w:type="dxa"/>
          </w:tcPr>
          <w:p w14:paraId="454013F6" w14:textId="77777777" w:rsidR="00737C33" w:rsidRDefault="00737C33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5EF3C96" w14:textId="77777777" w:rsidR="00737C33" w:rsidRDefault="00737C33" w:rsidP="00737C33">
      <w:pPr>
        <w:rPr>
          <w:rFonts w:ascii="Arial" w:hAnsi="Arial" w:cs="Arial"/>
          <w:color w:val="auto"/>
        </w:rPr>
      </w:pPr>
    </w:p>
    <w:p w14:paraId="3EA891C5" w14:textId="77777777" w:rsidR="00737C33" w:rsidRPr="00737C33" w:rsidRDefault="00F46775" w:rsidP="00AA1FE8">
      <w:pPr>
        <w:jc w:val="both"/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</w:pPr>
      <w:r w:rsidRPr="00737C33">
        <w:rPr>
          <w:rFonts w:ascii="Trebuchet MS" w:hAnsi="Trebuchet MS"/>
          <w:b/>
          <w:bCs/>
          <w:color w:val="1F497D"/>
          <w:sz w:val="30"/>
          <w:szCs w:val="30"/>
          <w:shd w:val="clear" w:color="auto" w:fill="FFFFFF"/>
        </w:rPr>
        <w:t>After listening to the meditation journey</w:t>
      </w:r>
    </w:p>
    <w:p w14:paraId="63BECF13" w14:textId="5C10DE39" w:rsidR="00862DFD" w:rsidRPr="00AA1FE8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W</w:t>
      </w:r>
      <w:r w:rsidR="00862DFD"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12A6464C" w14:textId="77777777" w:rsidTr="0019689F">
        <w:tc>
          <w:tcPr>
            <w:tcW w:w="8630" w:type="dxa"/>
          </w:tcPr>
          <w:p w14:paraId="6DE8AF9F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108D345" w14:textId="77777777" w:rsidR="00862DFD" w:rsidRPr="00565518" w:rsidRDefault="00862DFD" w:rsidP="00862DFD">
      <w:pPr>
        <w:rPr>
          <w:rFonts w:ascii="Arial" w:hAnsi="Arial" w:cs="Arial"/>
          <w:color w:val="auto"/>
        </w:rPr>
      </w:pPr>
    </w:p>
    <w:p w14:paraId="4A9DB763" w14:textId="77777777" w:rsidR="00862DFD" w:rsidRPr="00AA1FE8" w:rsidRDefault="00862DFD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2F8F93D4" w14:textId="77777777" w:rsidTr="0019689F">
        <w:tc>
          <w:tcPr>
            <w:tcW w:w="8630" w:type="dxa"/>
          </w:tcPr>
          <w:p w14:paraId="3DD500E1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30C90B4" w14:textId="77777777" w:rsidR="00862DFD" w:rsidRPr="00565518" w:rsidRDefault="00862DFD" w:rsidP="00862DFD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41833DD" w14:textId="77777777" w:rsidR="00862DFD" w:rsidRPr="00AA1FE8" w:rsidRDefault="00862DFD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986669" w14:paraId="490888DE" w14:textId="77777777" w:rsidTr="0019689F">
        <w:tc>
          <w:tcPr>
            <w:tcW w:w="8630" w:type="dxa"/>
          </w:tcPr>
          <w:p w14:paraId="092AC65D" w14:textId="77777777" w:rsidR="00986669" w:rsidRDefault="0098666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  <w:bookmarkStart w:id="10" w:name="_Hlk45551686"/>
          </w:p>
        </w:tc>
      </w:tr>
      <w:bookmarkEnd w:id="10"/>
    </w:tbl>
    <w:p w14:paraId="56212E91" w14:textId="5204541B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0B1B6B13" w14:textId="77AFED76" w:rsidR="00997A0D" w:rsidRPr="00565518" w:rsidRDefault="000F5587" w:rsidP="00997A0D">
      <w:pPr>
        <w:pStyle w:val="Heading2"/>
        <w:rPr>
          <w:rFonts w:ascii="Arial" w:hAnsi="Arial" w:cs="Arial"/>
        </w:rPr>
      </w:pPr>
      <w:bookmarkStart w:id="11" w:name="_Toc45984047"/>
      <w:r w:rsidRPr="006B3EBE">
        <w:rPr>
          <w:rFonts w:ascii="Arial" w:hAnsi="Arial" w:cs="Arial"/>
          <w:noProof/>
          <w:color w:val="FFFFFF" w:themeColor="background1"/>
        </w:rPr>
        <w:lastRenderedPageBreak/>
        <w:drawing>
          <wp:anchor distT="0" distB="0" distL="114300" distR="114300" simplePos="0" relativeHeight="251675648" behindDoc="1" locked="0" layoutInCell="1" allowOverlap="1" wp14:anchorId="1F4C3FE6" wp14:editId="36E89B4D">
            <wp:simplePos x="0" y="0"/>
            <wp:positionH relativeFrom="page">
              <wp:align>left</wp:align>
            </wp:positionH>
            <wp:positionV relativeFrom="paragraph">
              <wp:posOffset>-1317472</wp:posOffset>
            </wp:positionV>
            <wp:extent cx="10472989" cy="10259254"/>
            <wp:effectExtent l="0" t="0" r="5080" b="8890"/>
            <wp:wrapNone/>
            <wp:docPr id="16" name="Picture 16" descr="A picture containing indoor, sitting, food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hmad-odeh-JhqhGfX_Wd8-unsplash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61" t="-7069" r="5084" b="7069"/>
                    <a:stretch/>
                  </pic:blipFill>
                  <pic:spPr bwMode="auto">
                    <a:xfrm>
                      <a:off x="0" y="0"/>
                      <a:ext cx="10472989" cy="1025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6B3EBE">
        <w:rPr>
          <w:rFonts w:ascii="Arial" w:hAnsi="Arial" w:cs="Arial"/>
          <w:color w:val="FFFFFF" w:themeColor="background1"/>
        </w:rPr>
        <w:t>4</w:t>
      </w:r>
      <w:r w:rsidR="000514BC" w:rsidRPr="006B3EBE">
        <w:rPr>
          <w:rFonts w:ascii="Arial" w:hAnsi="Arial" w:cs="Arial"/>
          <w:color w:val="FFFFFF" w:themeColor="background1"/>
        </w:rPr>
        <w:t xml:space="preserve"> - </w:t>
      </w:r>
      <w:r w:rsidR="00141E86" w:rsidRPr="006B3EBE">
        <w:rPr>
          <w:rFonts w:ascii="Arial" w:hAnsi="Arial" w:cs="Arial"/>
          <w:color w:val="FFFFFF" w:themeColor="background1"/>
        </w:rPr>
        <w:tab/>
      </w:r>
      <w:r w:rsidR="00904627" w:rsidRPr="006B3EBE">
        <w:rPr>
          <w:rFonts w:ascii="Arial" w:hAnsi="Arial" w:cs="Arial"/>
          <w:color w:val="FFFFFF" w:themeColor="background1"/>
        </w:rPr>
        <w:t>Dance with Me</w:t>
      </w:r>
      <w:bookmarkEnd w:id="11"/>
    </w:p>
    <w:p w14:paraId="4DDE4D4D" w14:textId="07698F6D" w:rsidR="00997A0D" w:rsidRPr="00565518" w:rsidRDefault="00997A0D" w:rsidP="00997A0D">
      <w:pPr>
        <w:rPr>
          <w:rFonts w:ascii="Arial" w:hAnsi="Arial" w:cs="Arial"/>
          <w:color w:val="auto"/>
        </w:rPr>
      </w:pPr>
    </w:p>
    <w:p w14:paraId="43796DE0" w14:textId="7FA84C3E" w:rsidR="000F1798" w:rsidRPr="00565518" w:rsidRDefault="000F1798" w:rsidP="00997A0D">
      <w:pPr>
        <w:rPr>
          <w:rFonts w:ascii="Arial" w:hAnsi="Arial" w:cs="Arial"/>
          <w:color w:val="auto"/>
        </w:rPr>
      </w:pPr>
    </w:p>
    <w:p w14:paraId="453D5ED5" w14:textId="66865363" w:rsidR="000F1798" w:rsidRPr="00565518" w:rsidRDefault="000F1798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242842B5" w14:textId="77777777" w:rsidR="003C7512" w:rsidRPr="00565518" w:rsidRDefault="003C7512">
      <w:pPr>
        <w:rPr>
          <w:rFonts w:ascii="Arial" w:hAnsi="Arial" w:cs="Arial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0F1798" w:rsidRPr="00565518" w14:paraId="0FA7705A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75F4FF3D" w14:textId="127B965A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52F0CE1C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7B1FD7D1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0F1798" w:rsidRPr="00565518" w14:paraId="35297AEA" w14:textId="77777777" w:rsidTr="00E65080">
        <w:tc>
          <w:tcPr>
            <w:tcW w:w="1615" w:type="dxa"/>
          </w:tcPr>
          <w:p w14:paraId="258DF740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525321D3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5A4571BE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0F1798" w:rsidRPr="00565518" w14:paraId="279D3168" w14:textId="77777777" w:rsidTr="00E65080">
        <w:tc>
          <w:tcPr>
            <w:tcW w:w="1615" w:type="dxa"/>
          </w:tcPr>
          <w:p w14:paraId="135D2446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77454CEB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38A4DC1E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0F1798" w:rsidRPr="00565518" w14:paraId="3E686ACC" w14:textId="77777777" w:rsidTr="00E65080">
        <w:tc>
          <w:tcPr>
            <w:tcW w:w="1615" w:type="dxa"/>
          </w:tcPr>
          <w:p w14:paraId="547D39B2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631B567A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2AD166FB" w14:textId="77777777" w:rsidR="000F1798" w:rsidRPr="00565518" w:rsidRDefault="000F1798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55A873AA" w14:textId="77777777" w:rsidR="00997A0D" w:rsidRPr="00565518" w:rsidRDefault="00997A0D" w:rsidP="00997A0D">
      <w:pPr>
        <w:rPr>
          <w:rFonts w:ascii="Arial" w:hAnsi="Arial" w:cs="Arial"/>
          <w:color w:val="auto"/>
        </w:rPr>
      </w:pPr>
    </w:p>
    <w:p w14:paraId="5C021C1E" w14:textId="1FC0DDC0" w:rsidR="000F1798" w:rsidRPr="00565518" w:rsidRDefault="000F1798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380DE2C7" w14:textId="640C404C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Is this a new experience for you? What music did you play?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37C33" w14:paraId="251CCCC2" w14:textId="77777777" w:rsidTr="009519CB">
        <w:tc>
          <w:tcPr>
            <w:tcW w:w="8630" w:type="dxa"/>
          </w:tcPr>
          <w:p w14:paraId="48DEC448" w14:textId="77777777" w:rsidR="00737C33" w:rsidRDefault="00737C33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07D40AE" w14:textId="5CE7F6B5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49F05B7D" w14:textId="70489B3A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How easy was it for you to relax and surrender yourself to the dance? Were you able to get the privacy?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37C33" w14:paraId="3C7F5CBB" w14:textId="77777777" w:rsidTr="009519CB">
        <w:tc>
          <w:tcPr>
            <w:tcW w:w="8630" w:type="dxa"/>
          </w:tcPr>
          <w:p w14:paraId="4F8BAD2C" w14:textId="77777777" w:rsidR="00737C33" w:rsidRDefault="00737C33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3892635" w14:textId="77777777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09DE6ADC" w14:textId="50272675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>How did you feel?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37C33" w14:paraId="27870F99" w14:textId="77777777" w:rsidTr="009519CB">
        <w:tc>
          <w:tcPr>
            <w:tcW w:w="8630" w:type="dxa"/>
          </w:tcPr>
          <w:p w14:paraId="753FB170" w14:textId="77777777" w:rsidR="00737C33" w:rsidRDefault="00737C33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368E6B00" w14:textId="77777777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13878BD6" w14:textId="6BB91603" w:rsidR="000F1798" w:rsidRPr="00AA1FE8" w:rsidRDefault="000F1798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58D9" w14:paraId="308C2908" w14:textId="77777777" w:rsidTr="0019689F">
        <w:tc>
          <w:tcPr>
            <w:tcW w:w="8630" w:type="dxa"/>
          </w:tcPr>
          <w:p w14:paraId="2449714C" w14:textId="77777777" w:rsidR="002D58D9" w:rsidRDefault="002D58D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510550CF" w14:textId="77777777" w:rsidR="000F1798" w:rsidRPr="00565518" w:rsidRDefault="000F1798" w:rsidP="000F1798">
      <w:pPr>
        <w:rPr>
          <w:rFonts w:ascii="Arial" w:hAnsi="Arial" w:cs="Arial"/>
          <w:color w:val="auto"/>
        </w:rPr>
      </w:pPr>
    </w:p>
    <w:p w14:paraId="53FA012C" w14:textId="77777777" w:rsidR="000F1798" w:rsidRPr="00AA1FE8" w:rsidRDefault="000F1798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58D9" w14:paraId="43ABFCA8" w14:textId="77777777" w:rsidTr="0019689F">
        <w:tc>
          <w:tcPr>
            <w:tcW w:w="8630" w:type="dxa"/>
          </w:tcPr>
          <w:p w14:paraId="53321712" w14:textId="77777777" w:rsidR="002D58D9" w:rsidRDefault="002D58D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7835C4EF" w14:textId="77777777" w:rsidR="000F1798" w:rsidRPr="00565518" w:rsidRDefault="000F1798" w:rsidP="000F1798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1D1076D" w14:textId="77777777" w:rsidR="000F1798" w:rsidRPr="00AA1FE8" w:rsidRDefault="000F1798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2D58D9" w14:paraId="4ACAF26D" w14:textId="77777777" w:rsidTr="0019689F">
        <w:tc>
          <w:tcPr>
            <w:tcW w:w="8630" w:type="dxa"/>
          </w:tcPr>
          <w:p w14:paraId="2A599C39" w14:textId="77777777" w:rsidR="002D58D9" w:rsidRDefault="002D58D9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94FA6DB" w14:textId="77777777" w:rsidR="000F1798" w:rsidRPr="00565518" w:rsidRDefault="000F1798" w:rsidP="00997A0D">
      <w:pPr>
        <w:rPr>
          <w:rFonts w:ascii="Arial" w:hAnsi="Arial" w:cs="Arial"/>
          <w:color w:val="auto"/>
        </w:rPr>
      </w:pPr>
    </w:p>
    <w:p w14:paraId="369498E8" w14:textId="7DBAD1B2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6CC139CC" w14:textId="450BA04A" w:rsidR="00997A0D" w:rsidRPr="00565518" w:rsidRDefault="00973EEF" w:rsidP="00997A0D">
      <w:pPr>
        <w:pStyle w:val="Heading2"/>
        <w:rPr>
          <w:rFonts w:ascii="Arial" w:hAnsi="Arial" w:cs="Arial"/>
        </w:rPr>
      </w:pPr>
      <w:bookmarkStart w:id="12" w:name="_Toc45984048"/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610E910E" wp14:editId="54382915">
            <wp:simplePos x="0" y="0"/>
            <wp:positionH relativeFrom="margin">
              <wp:posOffset>-4122683</wp:posOffset>
            </wp:positionH>
            <wp:positionV relativeFrom="paragraph">
              <wp:posOffset>-1680605</wp:posOffset>
            </wp:positionV>
            <wp:extent cx="10894695" cy="10799379"/>
            <wp:effectExtent l="0" t="0" r="1905" b="2540"/>
            <wp:wrapNone/>
            <wp:docPr id="17" name="Picture 17" descr="A close up of a persons h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otection (1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2" r="17424"/>
                    <a:stretch/>
                  </pic:blipFill>
                  <pic:spPr bwMode="auto">
                    <a:xfrm>
                      <a:off x="0" y="0"/>
                      <a:ext cx="10903033" cy="1080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C0E" w:rsidRPr="00565518">
        <w:rPr>
          <w:rFonts w:ascii="Arial" w:hAnsi="Arial" w:cs="Arial"/>
        </w:rPr>
        <w:t>6</w:t>
      </w:r>
      <w:r w:rsidR="000514BC" w:rsidRPr="00565518">
        <w:rPr>
          <w:rFonts w:ascii="Arial" w:hAnsi="Arial" w:cs="Arial"/>
        </w:rPr>
        <w:t xml:space="preserve"> – </w:t>
      </w:r>
      <w:r w:rsidR="00141E86" w:rsidRPr="00565518">
        <w:rPr>
          <w:rFonts w:ascii="Arial" w:hAnsi="Arial" w:cs="Arial"/>
        </w:rPr>
        <w:tab/>
      </w:r>
      <w:r w:rsidR="00737C33">
        <w:rPr>
          <w:rFonts w:ascii="Arial" w:hAnsi="Arial" w:cs="Arial"/>
        </w:rPr>
        <w:t>The Shield</w:t>
      </w:r>
      <w:bookmarkEnd w:id="12"/>
    </w:p>
    <w:p w14:paraId="5B8BFB77" w14:textId="0A8D43B6" w:rsidR="00CF5BA4" w:rsidRPr="00565518" w:rsidRDefault="00CF5BA4">
      <w:pPr>
        <w:rPr>
          <w:rFonts w:ascii="Arial" w:hAnsi="Arial" w:cs="Arial"/>
          <w:color w:val="auto"/>
        </w:rPr>
      </w:pPr>
    </w:p>
    <w:p w14:paraId="0542FDBA" w14:textId="1FD83CC9" w:rsidR="00CF5BA4" w:rsidRPr="00565518" w:rsidRDefault="00CF5BA4">
      <w:pPr>
        <w:rPr>
          <w:rFonts w:ascii="Arial" w:hAnsi="Arial" w:cs="Arial"/>
          <w:color w:val="auto"/>
        </w:rPr>
      </w:pPr>
    </w:p>
    <w:p w14:paraId="583367B4" w14:textId="77777777" w:rsidR="00CF5BA4" w:rsidRPr="00565518" w:rsidRDefault="00CF5BA4">
      <w:pPr>
        <w:rPr>
          <w:rFonts w:ascii="Arial" w:hAnsi="Arial" w:cs="Arial"/>
          <w:color w:val="auto"/>
        </w:rPr>
      </w:pPr>
    </w:p>
    <w:p w14:paraId="33190EE6" w14:textId="760C7D64" w:rsidR="00CE01A2" w:rsidRPr="00565518" w:rsidRDefault="00CE01A2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66BE31CC" w14:textId="77777777" w:rsidR="00CE01A2" w:rsidRPr="00565518" w:rsidRDefault="00CE01A2" w:rsidP="00C91C0E">
      <w:pPr>
        <w:rPr>
          <w:rFonts w:ascii="Arial" w:hAnsi="Arial" w:cs="Arial"/>
        </w:rPr>
      </w:pPr>
    </w:p>
    <w:tbl>
      <w:tblPr>
        <w:tblStyle w:val="TableGrid"/>
        <w:tblW w:w="8725" w:type="dxa"/>
        <w:tblLook w:val="04A0" w:firstRow="1" w:lastRow="0" w:firstColumn="1" w:lastColumn="0" w:noHBand="0" w:noVBand="1"/>
      </w:tblPr>
      <w:tblGrid>
        <w:gridCol w:w="1615"/>
        <w:gridCol w:w="1710"/>
        <w:gridCol w:w="5400"/>
      </w:tblGrid>
      <w:tr w:rsidR="00C91C0E" w:rsidRPr="00565518" w14:paraId="2A9C499F" w14:textId="77777777" w:rsidTr="00E65080">
        <w:tc>
          <w:tcPr>
            <w:tcW w:w="1615" w:type="dxa"/>
            <w:shd w:val="clear" w:color="auto" w:fill="C9F7F1" w:themeFill="accent6" w:themeFillTint="33"/>
          </w:tcPr>
          <w:p w14:paraId="69E84DA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Date</w:t>
            </w:r>
          </w:p>
        </w:tc>
        <w:tc>
          <w:tcPr>
            <w:tcW w:w="1710" w:type="dxa"/>
            <w:shd w:val="clear" w:color="auto" w:fill="C9F7F1" w:themeFill="accent6" w:themeFillTint="33"/>
          </w:tcPr>
          <w:p w14:paraId="0FF8D74B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 xml:space="preserve">What time of day was the meditation done? </w:t>
            </w:r>
          </w:p>
        </w:tc>
        <w:tc>
          <w:tcPr>
            <w:tcW w:w="5400" w:type="dxa"/>
            <w:shd w:val="clear" w:color="auto" w:fill="C9F7F1" w:themeFill="accent6" w:themeFillTint="33"/>
          </w:tcPr>
          <w:p w14:paraId="58680BD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  <w:r w:rsidRPr="00565518">
              <w:rPr>
                <w:rFonts w:ascii="Arial" w:hAnsi="Arial" w:cs="Arial"/>
                <w:color w:val="auto"/>
              </w:rPr>
              <w:t>What happened and what messages did you receive (feelings, sensations, relaxed, energized, sounds, images, inner knowing, sensations, warm, cold, tingling…)</w:t>
            </w:r>
          </w:p>
        </w:tc>
      </w:tr>
      <w:tr w:rsidR="00C91C0E" w:rsidRPr="00565518" w14:paraId="1FD53117" w14:textId="77777777" w:rsidTr="00E65080">
        <w:tc>
          <w:tcPr>
            <w:tcW w:w="1615" w:type="dxa"/>
          </w:tcPr>
          <w:p w14:paraId="48C129E9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35719E9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62DEFE78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644C7EF5" w14:textId="77777777" w:rsidTr="00E65080">
        <w:tc>
          <w:tcPr>
            <w:tcW w:w="1615" w:type="dxa"/>
          </w:tcPr>
          <w:p w14:paraId="50C8FD9F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49B6946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C69075D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  <w:tr w:rsidR="00C91C0E" w:rsidRPr="00565518" w14:paraId="3DAD18CE" w14:textId="77777777" w:rsidTr="00E65080">
        <w:tc>
          <w:tcPr>
            <w:tcW w:w="1615" w:type="dxa"/>
          </w:tcPr>
          <w:p w14:paraId="65AF66B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1710" w:type="dxa"/>
          </w:tcPr>
          <w:p w14:paraId="1504D2BA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  <w:tc>
          <w:tcPr>
            <w:tcW w:w="5400" w:type="dxa"/>
          </w:tcPr>
          <w:p w14:paraId="7514E549" w14:textId="77777777" w:rsidR="00C91C0E" w:rsidRPr="00565518" w:rsidRDefault="00C91C0E" w:rsidP="00E65080">
            <w:pPr>
              <w:spacing w:before="240" w:after="240"/>
              <w:rPr>
                <w:rFonts w:ascii="Arial" w:hAnsi="Arial" w:cs="Arial"/>
                <w:color w:val="auto"/>
              </w:rPr>
            </w:pPr>
          </w:p>
        </w:tc>
      </w:tr>
    </w:tbl>
    <w:p w14:paraId="349D7745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17F56324" w14:textId="77777777" w:rsidR="00C91C0E" w:rsidRPr="00565518" w:rsidRDefault="00C91C0E" w:rsidP="00C91C0E">
      <w:pPr>
        <w:rPr>
          <w:rFonts w:ascii="Arial" w:hAnsi="Arial" w:cs="Arial"/>
          <w:color w:val="auto"/>
        </w:rPr>
      </w:pPr>
      <w:r w:rsidRPr="00565518">
        <w:rPr>
          <w:rFonts w:ascii="Arial" w:hAnsi="Arial" w:cs="Arial"/>
          <w:color w:val="auto"/>
        </w:rPr>
        <w:br w:type="page"/>
      </w:r>
    </w:p>
    <w:p w14:paraId="0A9B9872" w14:textId="4C5CA81B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lastRenderedPageBreak/>
        <w:t>Did you feel anything throughout the meditation journey?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737C33" w14:paraId="777BAEB2" w14:textId="77777777" w:rsidTr="009519CB">
        <w:tc>
          <w:tcPr>
            <w:tcW w:w="8630" w:type="dxa"/>
          </w:tcPr>
          <w:p w14:paraId="2808DFBA" w14:textId="77777777" w:rsidR="00737C33" w:rsidRDefault="00737C33" w:rsidP="009519CB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9A9F42B" w14:textId="77777777" w:rsidR="00737C33" w:rsidRDefault="00737C33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3BE92416" w14:textId="0E33FCB2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questions have arisen for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67796" w14:paraId="7EE8F910" w14:textId="77777777" w:rsidTr="0019689F">
        <w:tc>
          <w:tcPr>
            <w:tcW w:w="8630" w:type="dxa"/>
          </w:tcPr>
          <w:p w14:paraId="0289E37E" w14:textId="77777777" w:rsidR="00B67796" w:rsidRDefault="00B67796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1246123A" w14:textId="77777777" w:rsidR="00C91C0E" w:rsidRPr="00565518" w:rsidRDefault="00C91C0E" w:rsidP="00C91C0E">
      <w:pPr>
        <w:rPr>
          <w:rFonts w:ascii="Arial" w:hAnsi="Arial" w:cs="Arial"/>
          <w:color w:val="auto"/>
        </w:rPr>
      </w:pPr>
    </w:p>
    <w:p w14:paraId="2535FE22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What dreams did you have? Come back tomorrow to add your dreams here.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67796" w14:paraId="15D3C2CF" w14:textId="77777777" w:rsidTr="0019689F">
        <w:tc>
          <w:tcPr>
            <w:tcW w:w="8630" w:type="dxa"/>
          </w:tcPr>
          <w:p w14:paraId="3359C47D" w14:textId="77777777" w:rsidR="00B67796" w:rsidRDefault="00B67796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465804B" w14:textId="77777777" w:rsidR="00C91C0E" w:rsidRPr="00565518" w:rsidRDefault="00C91C0E" w:rsidP="00C91C0E">
      <w:pPr>
        <w:pStyle w:val="ListBullet"/>
        <w:numPr>
          <w:ilvl w:val="0"/>
          <w:numId w:val="0"/>
        </w:numPr>
        <w:rPr>
          <w:rFonts w:ascii="Arial" w:hAnsi="Arial" w:cs="Arial"/>
          <w:color w:val="auto"/>
        </w:rPr>
      </w:pPr>
    </w:p>
    <w:p w14:paraId="44F77BD0" w14:textId="77777777" w:rsidR="00C91C0E" w:rsidRPr="00AA1FE8" w:rsidRDefault="00C91C0E" w:rsidP="00AA1FE8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 w:rsidRP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Any further comments or insights?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B67796" w14:paraId="479BFAB3" w14:textId="77777777" w:rsidTr="0019689F">
        <w:tc>
          <w:tcPr>
            <w:tcW w:w="8630" w:type="dxa"/>
          </w:tcPr>
          <w:p w14:paraId="5E679A6C" w14:textId="77777777" w:rsidR="00B67796" w:rsidRDefault="00B67796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4E5A9952" w14:textId="79C7E16E" w:rsidR="00997A0D" w:rsidRDefault="00997A0D" w:rsidP="00997A0D">
      <w:pPr>
        <w:rPr>
          <w:rFonts w:ascii="Arial" w:hAnsi="Arial" w:cs="Arial"/>
          <w:color w:val="auto"/>
        </w:rPr>
      </w:pPr>
    </w:p>
    <w:p w14:paraId="042028AF" w14:textId="112B50C7" w:rsidR="00974F2E" w:rsidRDefault="00974F2E" w:rsidP="00997A0D">
      <w:pPr>
        <w:rPr>
          <w:rFonts w:ascii="Arial" w:hAnsi="Arial" w:cs="Arial"/>
          <w:color w:val="auto"/>
        </w:rPr>
      </w:pPr>
    </w:p>
    <w:p w14:paraId="45C6A6B4" w14:textId="77777777" w:rsidR="00974F2E" w:rsidRPr="00565518" w:rsidRDefault="00974F2E" w:rsidP="00997A0D">
      <w:pPr>
        <w:rPr>
          <w:rFonts w:ascii="Arial" w:hAnsi="Arial" w:cs="Arial"/>
          <w:color w:val="auto"/>
        </w:rPr>
      </w:pPr>
    </w:p>
    <w:p w14:paraId="332C798C" w14:textId="347E8A51" w:rsidR="00997A0D" w:rsidRPr="00565518" w:rsidRDefault="00997A0D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36FAD6F4" w14:textId="56A6B0D8" w:rsidR="00997A0D" w:rsidRPr="00565518" w:rsidRDefault="00C741B1" w:rsidP="00D97B44">
      <w:pPr>
        <w:pStyle w:val="Heading2"/>
        <w:rPr>
          <w:rFonts w:ascii="Arial" w:hAnsi="Arial" w:cs="Arial"/>
        </w:rPr>
      </w:pPr>
      <w:bookmarkStart w:id="13" w:name="_Toc45984049"/>
      <w:r w:rsidRPr="00565518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D53EF9F" wp14:editId="42688112">
            <wp:simplePos x="0" y="0"/>
            <wp:positionH relativeFrom="page">
              <wp:posOffset>-1524000</wp:posOffset>
            </wp:positionH>
            <wp:positionV relativeFrom="paragraph">
              <wp:posOffset>502920</wp:posOffset>
            </wp:positionV>
            <wp:extent cx="11696700" cy="8443554"/>
            <wp:effectExtent l="0" t="0" r="0" b="0"/>
            <wp:wrapNone/>
            <wp:docPr id="10" name="Picture 10" descr="A person wearing a costu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ctor-falcon-zfvNbcpiIQI-unspl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6700" cy="844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E93">
        <w:rPr>
          <w:rFonts w:ascii="Arial" w:hAnsi="Arial" w:cs="Arial"/>
        </w:rPr>
        <w:t>7</w:t>
      </w:r>
      <w:r w:rsidR="00D97B44" w:rsidRPr="00565518">
        <w:rPr>
          <w:rFonts w:ascii="Arial" w:hAnsi="Arial" w:cs="Arial"/>
        </w:rPr>
        <w:t xml:space="preserve"> -</w:t>
      </w:r>
      <w:r w:rsidR="00EA725C">
        <w:rPr>
          <w:rFonts w:ascii="Arial" w:hAnsi="Arial" w:cs="Arial"/>
        </w:rPr>
        <w:tab/>
      </w:r>
      <w:r w:rsidR="00256A6F" w:rsidRPr="00565518">
        <w:rPr>
          <w:rFonts w:ascii="Arial" w:hAnsi="Arial" w:cs="Arial"/>
        </w:rPr>
        <w:t xml:space="preserve">The </w:t>
      </w:r>
      <w:r w:rsidR="00D97B44" w:rsidRPr="00565518">
        <w:rPr>
          <w:rFonts w:ascii="Arial" w:hAnsi="Arial" w:cs="Arial"/>
        </w:rPr>
        <w:t>Evaluation</w:t>
      </w:r>
      <w:bookmarkEnd w:id="13"/>
    </w:p>
    <w:p w14:paraId="53D369FB" w14:textId="1BC54E14" w:rsidR="00D97B44" w:rsidRPr="00565518" w:rsidRDefault="00D97B44" w:rsidP="00997A0D">
      <w:pPr>
        <w:rPr>
          <w:rFonts w:ascii="Arial" w:hAnsi="Arial" w:cs="Arial"/>
        </w:rPr>
      </w:pPr>
    </w:p>
    <w:p w14:paraId="3616A949" w14:textId="21410835" w:rsidR="00D97B44" w:rsidRPr="00565518" w:rsidRDefault="00D97B44" w:rsidP="00997A0D">
      <w:pPr>
        <w:rPr>
          <w:rFonts w:ascii="Arial" w:hAnsi="Arial" w:cs="Arial"/>
        </w:rPr>
      </w:pPr>
    </w:p>
    <w:p w14:paraId="416ACF34" w14:textId="399BC419" w:rsidR="00D97B44" w:rsidRPr="00565518" w:rsidRDefault="00D97B44" w:rsidP="00997A0D">
      <w:pPr>
        <w:rPr>
          <w:rFonts w:ascii="Arial" w:hAnsi="Arial" w:cs="Arial"/>
        </w:rPr>
      </w:pPr>
    </w:p>
    <w:p w14:paraId="27BED47E" w14:textId="5EEA9E58" w:rsidR="00D97B44" w:rsidRPr="00565518" w:rsidRDefault="00D97B44" w:rsidP="00997A0D">
      <w:pPr>
        <w:rPr>
          <w:rFonts w:ascii="Arial" w:hAnsi="Arial" w:cs="Arial"/>
        </w:rPr>
      </w:pPr>
    </w:p>
    <w:p w14:paraId="69C97520" w14:textId="373893C0" w:rsidR="00D97B44" w:rsidRPr="00565518" w:rsidRDefault="00D97B44" w:rsidP="00997A0D">
      <w:pPr>
        <w:rPr>
          <w:rFonts w:ascii="Arial" w:hAnsi="Arial" w:cs="Arial"/>
        </w:rPr>
      </w:pPr>
    </w:p>
    <w:p w14:paraId="1088F728" w14:textId="110CCADC" w:rsidR="0088533B" w:rsidRPr="00565518" w:rsidRDefault="0088533B" w:rsidP="00997A0D">
      <w:pPr>
        <w:rPr>
          <w:rFonts w:ascii="Arial" w:hAnsi="Arial" w:cs="Arial"/>
        </w:rPr>
      </w:pPr>
    </w:p>
    <w:p w14:paraId="32CF02D5" w14:textId="4AAC85F6" w:rsidR="0088533B" w:rsidRPr="00565518" w:rsidRDefault="0088533B" w:rsidP="00997A0D">
      <w:pPr>
        <w:rPr>
          <w:rFonts w:ascii="Arial" w:hAnsi="Arial" w:cs="Arial"/>
        </w:rPr>
      </w:pPr>
    </w:p>
    <w:p w14:paraId="579C0D60" w14:textId="18BA0201" w:rsidR="0088533B" w:rsidRPr="00565518" w:rsidRDefault="0088533B" w:rsidP="00997A0D">
      <w:pPr>
        <w:rPr>
          <w:rFonts w:ascii="Arial" w:hAnsi="Arial" w:cs="Arial"/>
        </w:rPr>
      </w:pPr>
    </w:p>
    <w:p w14:paraId="32EBA9F2" w14:textId="15E36AA1" w:rsidR="0088533B" w:rsidRPr="00565518" w:rsidRDefault="0088533B" w:rsidP="00997A0D">
      <w:pPr>
        <w:rPr>
          <w:rFonts w:ascii="Arial" w:hAnsi="Arial" w:cs="Arial"/>
        </w:rPr>
      </w:pPr>
    </w:p>
    <w:p w14:paraId="507E616D" w14:textId="1B6C829E" w:rsidR="0088533B" w:rsidRPr="00565518" w:rsidRDefault="0088533B" w:rsidP="00997A0D">
      <w:pPr>
        <w:rPr>
          <w:rFonts w:ascii="Arial" w:hAnsi="Arial" w:cs="Arial"/>
        </w:rPr>
      </w:pPr>
    </w:p>
    <w:p w14:paraId="2CDBB015" w14:textId="02FED074" w:rsidR="0088533B" w:rsidRPr="00565518" w:rsidRDefault="0088533B" w:rsidP="00997A0D">
      <w:pPr>
        <w:rPr>
          <w:rFonts w:ascii="Arial" w:hAnsi="Arial" w:cs="Arial"/>
        </w:rPr>
      </w:pPr>
    </w:p>
    <w:p w14:paraId="048F95CF" w14:textId="1372EB5D" w:rsidR="0088533B" w:rsidRPr="00565518" w:rsidRDefault="0088533B" w:rsidP="00997A0D">
      <w:pPr>
        <w:rPr>
          <w:rFonts w:ascii="Arial" w:hAnsi="Arial" w:cs="Arial"/>
        </w:rPr>
      </w:pPr>
    </w:p>
    <w:p w14:paraId="3ABC0BFE" w14:textId="5B24E939" w:rsidR="0088533B" w:rsidRPr="00565518" w:rsidRDefault="0088533B" w:rsidP="00997A0D">
      <w:pPr>
        <w:rPr>
          <w:rFonts w:ascii="Arial" w:hAnsi="Arial" w:cs="Arial"/>
        </w:rPr>
      </w:pPr>
    </w:p>
    <w:p w14:paraId="32141F0D" w14:textId="48F80C6A" w:rsidR="0088533B" w:rsidRPr="00565518" w:rsidRDefault="0088533B" w:rsidP="00997A0D">
      <w:pPr>
        <w:rPr>
          <w:rFonts w:ascii="Arial" w:hAnsi="Arial" w:cs="Arial"/>
        </w:rPr>
      </w:pPr>
    </w:p>
    <w:p w14:paraId="6F011E6A" w14:textId="18F8B588" w:rsidR="0088533B" w:rsidRPr="00565518" w:rsidRDefault="0088533B" w:rsidP="00997A0D">
      <w:pPr>
        <w:rPr>
          <w:rFonts w:ascii="Arial" w:hAnsi="Arial" w:cs="Arial"/>
        </w:rPr>
      </w:pPr>
    </w:p>
    <w:p w14:paraId="1858E0F9" w14:textId="24BB7DA3" w:rsidR="0088533B" w:rsidRPr="00565518" w:rsidRDefault="0088533B" w:rsidP="00997A0D">
      <w:pPr>
        <w:rPr>
          <w:rFonts w:ascii="Arial" w:hAnsi="Arial" w:cs="Arial"/>
        </w:rPr>
      </w:pPr>
    </w:p>
    <w:p w14:paraId="47CF8D23" w14:textId="00665707" w:rsidR="0088533B" w:rsidRPr="00565518" w:rsidRDefault="0088533B" w:rsidP="00997A0D">
      <w:pPr>
        <w:rPr>
          <w:rFonts w:ascii="Arial" w:hAnsi="Arial" w:cs="Arial"/>
        </w:rPr>
      </w:pPr>
    </w:p>
    <w:p w14:paraId="71255CD0" w14:textId="41669D63" w:rsidR="0088533B" w:rsidRPr="00565518" w:rsidRDefault="0088533B" w:rsidP="00997A0D">
      <w:pPr>
        <w:rPr>
          <w:rFonts w:ascii="Arial" w:hAnsi="Arial" w:cs="Arial"/>
        </w:rPr>
      </w:pPr>
    </w:p>
    <w:p w14:paraId="18B0B091" w14:textId="4D7256BC" w:rsidR="0088533B" w:rsidRPr="00565518" w:rsidRDefault="0088533B" w:rsidP="00997A0D">
      <w:pPr>
        <w:rPr>
          <w:rFonts w:ascii="Arial" w:hAnsi="Arial" w:cs="Arial"/>
        </w:rPr>
      </w:pPr>
    </w:p>
    <w:p w14:paraId="36763CA5" w14:textId="71015151" w:rsidR="0088533B" w:rsidRPr="00565518" w:rsidRDefault="0088533B" w:rsidP="00997A0D">
      <w:pPr>
        <w:rPr>
          <w:rFonts w:ascii="Arial" w:hAnsi="Arial" w:cs="Arial"/>
        </w:rPr>
      </w:pPr>
    </w:p>
    <w:p w14:paraId="5A998649" w14:textId="4EC19415" w:rsidR="0088533B" w:rsidRPr="00565518" w:rsidRDefault="0088533B" w:rsidP="00997A0D">
      <w:pPr>
        <w:rPr>
          <w:rFonts w:ascii="Arial" w:hAnsi="Arial" w:cs="Arial"/>
        </w:rPr>
      </w:pPr>
    </w:p>
    <w:p w14:paraId="735AC33E" w14:textId="7C0104A6" w:rsidR="0088533B" w:rsidRPr="00565518" w:rsidRDefault="0088533B">
      <w:pPr>
        <w:rPr>
          <w:rFonts w:ascii="Arial" w:hAnsi="Arial" w:cs="Arial"/>
        </w:rPr>
      </w:pPr>
      <w:r w:rsidRPr="00565518">
        <w:rPr>
          <w:rFonts w:ascii="Arial" w:hAnsi="Arial" w:cs="Arial"/>
        </w:rPr>
        <w:br w:type="page"/>
      </w:r>
    </w:p>
    <w:p w14:paraId="4E1C607F" w14:textId="2FEC5D27" w:rsidR="0088533B" w:rsidRDefault="0088533B" w:rsidP="0088533B">
      <w:pPr>
        <w:jc w:val="center"/>
        <w:rPr>
          <w:rFonts w:ascii="Arial" w:hAnsi="Arial" w:cs="Arial"/>
          <w:b/>
          <w:bCs/>
          <w:color w:val="FFC000"/>
          <w:sz w:val="32"/>
          <w:szCs w:val="32"/>
        </w:rPr>
      </w:pPr>
      <w:r w:rsidRPr="00565518">
        <w:rPr>
          <w:rFonts w:ascii="Arial" w:hAnsi="Arial" w:cs="Arial"/>
          <w:b/>
          <w:bCs/>
          <w:color w:val="FFC000"/>
          <w:sz w:val="32"/>
          <w:szCs w:val="32"/>
        </w:rPr>
        <w:lastRenderedPageBreak/>
        <w:t xml:space="preserve">Your Journey to connect </w:t>
      </w:r>
      <w:r w:rsidR="00FF0E93">
        <w:rPr>
          <w:rFonts w:ascii="Arial" w:hAnsi="Arial" w:cs="Arial"/>
          <w:b/>
          <w:bCs/>
          <w:color w:val="FFC000"/>
          <w:sz w:val="32"/>
          <w:szCs w:val="32"/>
        </w:rPr>
        <w:t>believe in your Power</w:t>
      </w:r>
    </w:p>
    <w:p w14:paraId="1362A7C2" w14:textId="46C7F6F4" w:rsidR="00E56683" w:rsidRPr="00E56683" w:rsidRDefault="00E56683" w:rsidP="003E3E2F">
      <w:pPr>
        <w:ind w:left="-1170"/>
        <w:jc w:val="center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noProof/>
          <w:color w:val="1F497D"/>
          <w:sz w:val="30"/>
          <w:szCs w:val="30"/>
          <w:shd w:val="clear" w:color="auto" w:fill="FFFFFF"/>
        </w:rPr>
        <w:drawing>
          <wp:inline distT="0" distB="0" distL="0" distR="0" wp14:anchorId="0059CCAE" wp14:editId="71FD5055">
            <wp:extent cx="7016986" cy="4348716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14:paraId="531CD528" w14:textId="77777777" w:rsidR="00E56683" w:rsidRPr="00E56683" w:rsidRDefault="00E56683" w:rsidP="0088533B">
      <w:pPr>
        <w:jc w:val="center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</w:p>
    <w:p w14:paraId="1779EF53" w14:textId="0777A781" w:rsidR="0088533B" w:rsidRDefault="00B87AE0" w:rsidP="00B87AE0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In the box, </w:t>
      </w:r>
      <w:r w:rsidR="00AA1FE8">
        <w:rPr>
          <w:rFonts w:ascii="Trebuchet MS" w:hAnsi="Trebuchet MS"/>
          <w:color w:val="1F497D"/>
          <w:sz w:val="30"/>
          <w:szCs w:val="30"/>
          <w:shd w:val="clear" w:color="auto" w:fill="FFFFFF"/>
        </w:rPr>
        <w:t>w</w:t>
      </w:r>
      <w:r w:rsidR="005F00FA" w:rsidRP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>rite a summary of all that you have been through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send it to jovi@love2meditate.com</w:t>
      </w:r>
      <w:r w:rsidR="005F00FA" w:rsidRP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>. We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will provide you with our</w:t>
      </w:r>
      <w:r w:rsid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observations, support and offer ideas </w:t>
      </w:r>
      <w:r w:rsidR="008805F4">
        <w:rPr>
          <w:rFonts w:ascii="Trebuchet MS" w:hAnsi="Trebuchet MS"/>
          <w:color w:val="1F497D"/>
          <w:sz w:val="30"/>
          <w:szCs w:val="30"/>
          <w:shd w:val="clear" w:color="auto" w:fill="FFFFFF"/>
        </w:rPr>
        <w:t>for</w:t>
      </w:r>
      <w:r w:rsidR="006A2219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further development.</w:t>
      </w:r>
    </w:p>
    <w:p w14:paraId="1A1D0D4D" w14:textId="612F9F90" w:rsidR="00552F4A" w:rsidRPr="00552F4A" w:rsidRDefault="008805F4" w:rsidP="00B87AE0">
      <w:pPr>
        <w:jc w:val="both"/>
        <w:rPr>
          <w:rFonts w:ascii="Trebuchet MS" w:hAnsi="Trebuchet MS"/>
          <w:color w:val="1F497D"/>
          <w:sz w:val="30"/>
          <w:szCs w:val="30"/>
          <w:shd w:val="clear" w:color="auto" w:fill="FFFFFF"/>
        </w:rPr>
      </w:pP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Remember, you 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have </w:t>
      </w:r>
      <w:proofErr w:type="gramStart"/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>opened up</w:t>
      </w:r>
      <w:proofErr w:type="gramEnd"/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the spiritual doors and </w:t>
      </w:r>
      <w:r w:rsidR="00A913C7"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connected with your Power, things 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>will continue to unfold in the future. Enjoy and respect the person you are</w:t>
      </w:r>
      <w:r>
        <w:rPr>
          <w:rFonts w:ascii="Trebuchet MS" w:hAnsi="Trebuchet MS"/>
          <w:color w:val="1F497D"/>
          <w:sz w:val="30"/>
          <w:szCs w:val="30"/>
          <w:shd w:val="clear" w:color="auto" w:fill="FFFFFF"/>
        </w:rPr>
        <w:t xml:space="preserve"> and please welcome in the changes</w:t>
      </w:r>
      <w:r w:rsidR="00552F4A" w:rsidRPr="00552F4A">
        <w:rPr>
          <w:rFonts w:ascii="Trebuchet MS" w:hAnsi="Trebuchet MS"/>
          <w:color w:val="1F497D"/>
          <w:sz w:val="30"/>
          <w:szCs w:val="30"/>
          <w:shd w:val="clear" w:color="auto" w:fill="FFFFFF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5F00FA" w14:paraId="3B7A0728" w14:textId="77777777" w:rsidTr="0019689F">
        <w:tc>
          <w:tcPr>
            <w:tcW w:w="8630" w:type="dxa"/>
          </w:tcPr>
          <w:p w14:paraId="198FC4B5" w14:textId="77777777" w:rsidR="005F00FA" w:rsidRDefault="005F00FA" w:rsidP="0019689F">
            <w:pPr>
              <w:spacing w:before="120" w:after="120" w:line="360" w:lineRule="auto"/>
              <w:rPr>
                <w:rFonts w:ascii="Arial" w:hAnsi="Arial" w:cs="Arial"/>
                <w:color w:val="auto"/>
              </w:rPr>
            </w:pPr>
          </w:p>
        </w:tc>
      </w:tr>
    </w:tbl>
    <w:p w14:paraId="095C7C28" w14:textId="77777777" w:rsidR="00565518" w:rsidRPr="00565518" w:rsidRDefault="00565518" w:rsidP="00667CCA">
      <w:pPr>
        <w:rPr>
          <w:rFonts w:ascii="Arial" w:hAnsi="Arial" w:cs="Arial"/>
          <w:color w:val="auto"/>
        </w:rPr>
      </w:pPr>
    </w:p>
    <w:sectPr w:rsidR="00565518" w:rsidRPr="00565518" w:rsidSect="00AA1FE8">
      <w:footerReference w:type="default" r:id="rId19"/>
      <w:pgSz w:w="12240" w:h="15840"/>
      <w:pgMar w:top="1728" w:right="1800" w:bottom="1620" w:left="1800" w:header="720" w:footer="278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37DA0" w14:textId="77777777" w:rsidR="006B1012" w:rsidRDefault="006B1012" w:rsidP="00C6554A">
      <w:pPr>
        <w:spacing w:before="0" w:after="0" w:line="240" w:lineRule="auto"/>
      </w:pPr>
      <w:r>
        <w:separator/>
      </w:r>
    </w:p>
  </w:endnote>
  <w:endnote w:type="continuationSeparator" w:id="0">
    <w:p w14:paraId="2A7F57D5" w14:textId="77777777" w:rsidR="006B1012" w:rsidRDefault="006B1012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CBB51" w14:textId="18BA727E" w:rsidR="002D58D9" w:rsidRDefault="002D58D9" w:rsidP="002D58D9">
    <w:pPr>
      <w:pStyle w:val="Footer"/>
      <w:jc w:val="left"/>
    </w:pPr>
    <w:r>
      <w:t>Jovi hoonjan</w:t>
    </w:r>
  </w:p>
  <w:p w14:paraId="43C70026" w14:textId="089A135C" w:rsidR="002D58D9" w:rsidRDefault="00506B0E" w:rsidP="002D58D9">
    <w:pPr>
      <w:pStyle w:val="Footer"/>
      <w:jc w:val="left"/>
    </w:pPr>
    <w:r>
      <w:t>BELIEVE IN YOUR POWER</w:t>
    </w:r>
  </w:p>
  <w:p w14:paraId="59A6A3FC" w14:textId="123E77C8" w:rsidR="002D58D9" w:rsidRDefault="002D58D9" w:rsidP="002D58D9">
    <w:pPr>
      <w:pStyle w:val="Footer"/>
      <w:jc w:val="left"/>
    </w:pPr>
    <w:r>
      <w:t>copyright</w:t>
    </w:r>
  </w:p>
  <w:p w14:paraId="11B9D1BA" w14:textId="601AADDC" w:rsidR="00E65080" w:rsidRDefault="00E65080">
    <w:pPr>
      <w:pStyle w:val="Footer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6AA447" w14:textId="77777777" w:rsidR="006B1012" w:rsidRDefault="006B1012" w:rsidP="00C6554A">
      <w:pPr>
        <w:spacing w:before="0" w:after="0" w:line="240" w:lineRule="auto"/>
      </w:pPr>
      <w:r>
        <w:separator/>
      </w:r>
    </w:p>
  </w:footnote>
  <w:footnote w:type="continuationSeparator" w:id="0">
    <w:p w14:paraId="180AC80E" w14:textId="77777777" w:rsidR="006B1012" w:rsidRDefault="006B1012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ListBullet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12"/>
  </w:num>
  <w:num w:numId="6">
    <w:abstractNumId w:val="10"/>
  </w:num>
  <w:num w:numId="7">
    <w:abstractNumId w:val="11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F30"/>
    <w:rsid w:val="000203B2"/>
    <w:rsid w:val="00027C81"/>
    <w:rsid w:val="000514BC"/>
    <w:rsid w:val="00073BB5"/>
    <w:rsid w:val="00074936"/>
    <w:rsid w:val="00075B1F"/>
    <w:rsid w:val="000C3E22"/>
    <w:rsid w:val="000E57F2"/>
    <w:rsid w:val="000F1798"/>
    <w:rsid w:val="000F5587"/>
    <w:rsid w:val="00141E86"/>
    <w:rsid w:val="001A185B"/>
    <w:rsid w:val="001A3BE8"/>
    <w:rsid w:val="001E7183"/>
    <w:rsid w:val="001F1BD3"/>
    <w:rsid w:val="001F1E03"/>
    <w:rsid w:val="00232B1C"/>
    <w:rsid w:val="002554CD"/>
    <w:rsid w:val="00256A6F"/>
    <w:rsid w:val="002932CA"/>
    <w:rsid w:val="00293B83"/>
    <w:rsid w:val="002A6FD8"/>
    <w:rsid w:val="002B4294"/>
    <w:rsid w:val="002B7A03"/>
    <w:rsid w:val="002D2FD2"/>
    <w:rsid w:val="002D58D9"/>
    <w:rsid w:val="002E6310"/>
    <w:rsid w:val="002F01A9"/>
    <w:rsid w:val="00333D0D"/>
    <w:rsid w:val="003C7512"/>
    <w:rsid w:val="003E3E2F"/>
    <w:rsid w:val="00404FB6"/>
    <w:rsid w:val="00445491"/>
    <w:rsid w:val="004658C9"/>
    <w:rsid w:val="0046710A"/>
    <w:rsid w:val="00483F30"/>
    <w:rsid w:val="004C049F"/>
    <w:rsid w:val="005000E2"/>
    <w:rsid w:val="00506B0E"/>
    <w:rsid w:val="005164DA"/>
    <w:rsid w:val="00541F8F"/>
    <w:rsid w:val="00552F4A"/>
    <w:rsid w:val="00565518"/>
    <w:rsid w:val="005B14AA"/>
    <w:rsid w:val="005F00FA"/>
    <w:rsid w:val="00666095"/>
    <w:rsid w:val="00667CCA"/>
    <w:rsid w:val="006A1195"/>
    <w:rsid w:val="006A2219"/>
    <w:rsid w:val="006A3CE7"/>
    <w:rsid w:val="006B1012"/>
    <w:rsid w:val="006B3EBE"/>
    <w:rsid w:val="006C1352"/>
    <w:rsid w:val="006C638F"/>
    <w:rsid w:val="00736876"/>
    <w:rsid w:val="00737C33"/>
    <w:rsid w:val="00757687"/>
    <w:rsid w:val="007645AB"/>
    <w:rsid w:val="00783B60"/>
    <w:rsid w:val="007967E1"/>
    <w:rsid w:val="008222CC"/>
    <w:rsid w:val="00862DFD"/>
    <w:rsid w:val="008805F4"/>
    <w:rsid w:val="0088533B"/>
    <w:rsid w:val="008B503A"/>
    <w:rsid w:val="008C6132"/>
    <w:rsid w:val="00904627"/>
    <w:rsid w:val="009376BF"/>
    <w:rsid w:val="00973EEF"/>
    <w:rsid w:val="00974F2E"/>
    <w:rsid w:val="00986669"/>
    <w:rsid w:val="00997358"/>
    <w:rsid w:val="00997A0D"/>
    <w:rsid w:val="00A061D1"/>
    <w:rsid w:val="00A12450"/>
    <w:rsid w:val="00A27630"/>
    <w:rsid w:val="00A413E7"/>
    <w:rsid w:val="00A5560A"/>
    <w:rsid w:val="00A913C7"/>
    <w:rsid w:val="00A943AB"/>
    <w:rsid w:val="00AA1FE8"/>
    <w:rsid w:val="00AE1356"/>
    <w:rsid w:val="00B146A1"/>
    <w:rsid w:val="00B67796"/>
    <w:rsid w:val="00B87AE0"/>
    <w:rsid w:val="00BD3E12"/>
    <w:rsid w:val="00C25EBE"/>
    <w:rsid w:val="00C6554A"/>
    <w:rsid w:val="00C741B1"/>
    <w:rsid w:val="00C90847"/>
    <w:rsid w:val="00C91C0E"/>
    <w:rsid w:val="00CE01A2"/>
    <w:rsid w:val="00CF5BA4"/>
    <w:rsid w:val="00D03CE8"/>
    <w:rsid w:val="00D11C96"/>
    <w:rsid w:val="00D209D5"/>
    <w:rsid w:val="00D817C2"/>
    <w:rsid w:val="00D82649"/>
    <w:rsid w:val="00D97B44"/>
    <w:rsid w:val="00E24A68"/>
    <w:rsid w:val="00E56683"/>
    <w:rsid w:val="00E65080"/>
    <w:rsid w:val="00E75A91"/>
    <w:rsid w:val="00EA04B1"/>
    <w:rsid w:val="00EA5128"/>
    <w:rsid w:val="00EA725C"/>
    <w:rsid w:val="00ED7C44"/>
    <w:rsid w:val="00F46775"/>
    <w:rsid w:val="00FB3239"/>
    <w:rsid w:val="00FB4210"/>
    <w:rsid w:val="00FC4FA3"/>
    <w:rsid w:val="00FE238A"/>
    <w:rsid w:val="00FF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E97CC"/>
  <w15:chartTrackingRefBased/>
  <w15:docId w15:val="{088CB212-20A9-4669-8AD4-F9744D101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F1E03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b/>
      <w:caps/>
      <w:color w:val="auto"/>
      <w:sz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F1E03"/>
    <w:rPr>
      <w:rFonts w:asciiTheme="majorHAnsi" w:eastAsiaTheme="majorEastAsia" w:hAnsiTheme="majorHAnsi" w:cstheme="majorBidi"/>
      <w:b/>
      <w:caps/>
      <w:color w:val="auto"/>
      <w:sz w:val="36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SubtitleChar">
    <w:name w:val="Subtitle Char"/>
    <w:basedOn w:val="DefaultParagraphFont"/>
    <w:link w:val="Subtitle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FooterChar">
    <w:name w:val="Footer Char"/>
    <w:basedOn w:val="DefaultParagraphFont"/>
    <w:link w:val="Footer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554A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6554A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554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554A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55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554A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6554A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554A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6554A"/>
    <w:rPr>
      <w:color w:val="835D00" w:themeColor="accent3" w:themeShade="80"/>
      <w:u w:val="single"/>
    </w:rPr>
  </w:style>
  <w:style w:type="paragraph" w:styleId="MacroText">
    <w:name w:val="macro"/>
    <w:link w:val="Mac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rsid w:val="00C6554A"/>
    <w:rPr>
      <w:color w:val="595959" w:themeColor="text1" w:themeTint="A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TOCHeading">
    <w:name w:val="TOC Heading"/>
    <w:basedOn w:val="Heading1"/>
    <w:next w:val="Normal"/>
    <w:uiPriority w:val="39"/>
    <w:unhideWhenUsed/>
    <w:qFormat/>
    <w:rsid w:val="00D97B44"/>
    <w:pPr>
      <w:spacing w:before="240" w:after="0" w:line="259" w:lineRule="auto"/>
      <w:contextualSpacing w:val="0"/>
      <w:outlineLvl w:val="9"/>
    </w:pPr>
    <w:rPr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D97B44"/>
    <w:pPr>
      <w:spacing w:after="100"/>
      <w:ind w:left="220"/>
    </w:pPr>
  </w:style>
  <w:style w:type="table" w:styleId="TableGrid">
    <w:name w:val="Table Grid"/>
    <w:basedOn w:val="TableNormal"/>
    <w:uiPriority w:val="39"/>
    <w:rsid w:val="001F1E0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41F8F"/>
    <w:rPr>
      <w:color w:val="605E5C"/>
      <w:shd w:val="clear" w:color="auto" w:fill="E1DFDD"/>
    </w:rPr>
  </w:style>
  <w:style w:type="table" w:styleId="GridTable4-Accent6">
    <w:name w:val="Grid Table 4 Accent 6"/>
    <w:basedOn w:val="TableNormal"/>
    <w:uiPriority w:val="49"/>
    <w:rsid w:val="00E65080"/>
    <w:pPr>
      <w:spacing w:after="0" w:line="240" w:lineRule="auto"/>
    </w:pPr>
    <w:tblPr>
      <w:tblStyleRowBandSize w:val="1"/>
      <w:tblStyleColBandSize w:val="1"/>
      <w:tblBorders>
        <w:top w:val="single" w:sz="4" w:space="0" w:color="5FE7D5" w:themeColor="accent6" w:themeTint="99"/>
        <w:left w:val="single" w:sz="4" w:space="0" w:color="5FE7D5" w:themeColor="accent6" w:themeTint="99"/>
        <w:bottom w:val="single" w:sz="4" w:space="0" w:color="5FE7D5" w:themeColor="accent6" w:themeTint="99"/>
        <w:right w:val="single" w:sz="4" w:space="0" w:color="5FE7D5" w:themeColor="accent6" w:themeTint="99"/>
        <w:insideH w:val="single" w:sz="4" w:space="0" w:color="5FE7D5" w:themeColor="accent6" w:themeTint="99"/>
        <w:insideV w:val="single" w:sz="4" w:space="0" w:color="5FE7D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AB39F" w:themeColor="accent6"/>
          <w:left w:val="single" w:sz="4" w:space="0" w:color="1AB39F" w:themeColor="accent6"/>
          <w:bottom w:val="single" w:sz="4" w:space="0" w:color="1AB39F" w:themeColor="accent6"/>
          <w:right w:val="single" w:sz="4" w:space="0" w:color="1AB39F" w:themeColor="accent6"/>
          <w:insideH w:val="nil"/>
          <w:insideV w:val="nil"/>
        </w:tcBorders>
        <w:shd w:val="clear" w:color="auto" w:fill="1AB39F" w:themeFill="accent6"/>
      </w:tcPr>
    </w:tblStylePr>
    <w:tblStylePr w:type="lastRow">
      <w:rPr>
        <w:b/>
        <w:bCs/>
      </w:rPr>
      <w:tblPr/>
      <w:tcPr>
        <w:tcBorders>
          <w:top w:val="double" w:sz="4" w:space="0" w:color="1AB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7F1" w:themeFill="accent6" w:themeFillTint="33"/>
      </w:tcPr>
    </w:tblStylePr>
    <w:tblStylePr w:type="band1Horz">
      <w:tblPr/>
      <w:tcPr>
        <w:shd w:val="clear" w:color="auto" w:fill="C9F7F1" w:themeFill="accent6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65080"/>
    <w:pPr>
      <w:spacing w:after="0" w:line="240" w:lineRule="auto"/>
    </w:pPr>
    <w:rPr>
      <w:color w:val="AF0F5A" w:themeColor="accent2" w:themeShade="BF"/>
    </w:rPr>
    <w:tblPr>
      <w:tblStyleRowBandSize w:val="1"/>
      <w:tblStyleColBandSize w:val="1"/>
      <w:tblBorders>
        <w:top w:val="single" w:sz="4" w:space="0" w:color="F272AE" w:themeColor="accent2" w:themeTint="99"/>
        <w:left w:val="single" w:sz="4" w:space="0" w:color="F272AE" w:themeColor="accent2" w:themeTint="99"/>
        <w:bottom w:val="single" w:sz="4" w:space="0" w:color="F272AE" w:themeColor="accent2" w:themeTint="99"/>
        <w:right w:val="single" w:sz="4" w:space="0" w:color="F272AE" w:themeColor="accent2" w:themeTint="99"/>
        <w:insideH w:val="single" w:sz="4" w:space="0" w:color="F272AE" w:themeColor="accent2" w:themeTint="99"/>
        <w:insideV w:val="single" w:sz="4" w:space="0" w:color="F272A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272A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72A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0E4" w:themeFill="accent2" w:themeFillTint="33"/>
      </w:tcPr>
    </w:tblStylePr>
    <w:tblStylePr w:type="band1Horz">
      <w:tblPr/>
      <w:tcPr>
        <w:shd w:val="clear" w:color="auto" w:fill="FAD0E4" w:themeFill="accent2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8853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125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diagramColors" Target="diagrams/colors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diagramLayout" Target="diagrams/layout1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Data" Target="diagrams/data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ve2Meditate\AppData\Local\Microsoft\Office\16.0\DTS\en-US%7bF2B78B6A-98A6-4460-8DFA-425BDD13D04F%7d\%7bDDDC5769-9FCF-4841-9745-2A9B985BBFF1%7dtf02835058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93EC2A-AF50-4A5B-B401-1A7706AF4E8C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617E8A07-5259-4FCA-962C-0E611BF8C46B}">
      <dgm:prSet phldrT="[Text]"/>
      <dgm:spPr/>
      <dgm:t>
        <a:bodyPr/>
        <a:lstStyle/>
        <a:p>
          <a:r>
            <a:rPr lang="en-US"/>
            <a:t>Spirituality/</a:t>
          </a:r>
        </a:p>
        <a:p>
          <a:r>
            <a:rPr lang="en-US"/>
            <a:t>personal growth</a:t>
          </a:r>
        </a:p>
      </dgm:t>
    </dgm:pt>
    <dgm:pt modelId="{710879FB-9CFE-4241-953F-F1D734D6EA1D}" type="parTrans" cxnId="{915565DC-1C9C-4E9A-8C4C-A665FC891156}">
      <dgm:prSet/>
      <dgm:spPr/>
      <dgm:t>
        <a:bodyPr/>
        <a:lstStyle/>
        <a:p>
          <a:endParaRPr lang="en-US"/>
        </a:p>
      </dgm:t>
    </dgm:pt>
    <dgm:pt modelId="{99AAA7FC-6273-47B0-ABB1-10362D7212E7}" type="sibTrans" cxnId="{915565DC-1C9C-4E9A-8C4C-A665FC891156}">
      <dgm:prSet/>
      <dgm:spPr/>
      <dgm:t>
        <a:bodyPr/>
        <a:lstStyle/>
        <a:p>
          <a:endParaRPr lang="en-US"/>
        </a:p>
      </dgm:t>
    </dgm:pt>
    <dgm:pt modelId="{710352A9-5152-497B-ADB9-C531704FD534}">
      <dgm:prSet phldrT="[Text]"/>
      <dgm:spPr/>
      <dgm:t>
        <a:bodyPr/>
        <a:lstStyle/>
        <a:p>
          <a:r>
            <a:rPr lang="en-US"/>
            <a:t>Family/Friends</a:t>
          </a:r>
        </a:p>
      </dgm:t>
    </dgm:pt>
    <dgm:pt modelId="{BA3D1F5B-87D5-412B-8769-CA89D7481912}" type="parTrans" cxnId="{8BEB2617-F097-4EB9-A209-BC93CA81B3F2}">
      <dgm:prSet/>
      <dgm:spPr/>
      <dgm:t>
        <a:bodyPr/>
        <a:lstStyle/>
        <a:p>
          <a:endParaRPr lang="en-US"/>
        </a:p>
      </dgm:t>
    </dgm:pt>
    <dgm:pt modelId="{6FA054B7-A6E3-4A59-896C-7563972BC0C0}" type="sibTrans" cxnId="{8BEB2617-F097-4EB9-A209-BC93CA81B3F2}">
      <dgm:prSet/>
      <dgm:spPr/>
      <dgm:t>
        <a:bodyPr/>
        <a:lstStyle/>
        <a:p>
          <a:endParaRPr lang="en-US"/>
        </a:p>
      </dgm:t>
    </dgm:pt>
    <dgm:pt modelId="{50A54653-2BF9-4723-AA32-F978D565132B}">
      <dgm:prSet phldrT="[Text]"/>
      <dgm:spPr/>
      <dgm:t>
        <a:bodyPr/>
        <a:lstStyle/>
        <a:p>
          <a:r>
            <a:rPr lang="en-US"/>
            <a:t>Recreation/health/fun</a:t>
          </a:r>
        </a:p>
      </dgm:t>
    </dgm:pt>
    <dgm:pt modelId="{0CA0C29E-DDA1-4E98-9E43-761EECC987A1}" type="parTrans" cxnId="{925BE1A2-A1A9-4F60-9EE6-1C1BA4567882}">
      <dgm:prSet/>
      <dgm:spPr/>
      <dgm:t>
        <a:bodyPr/>
        <a:lstStyle/>
        <a:p>
          <a:endParaRPr lang="en-US"/>
        </a:p>
      </dgm:t>
    </dgm:pt>
    <dgm:pt modelId="{A1667CA1-E454-4FB0-B8A3-E4C3D431387F}" type="sibTrans" cxnId="{925BE1A2-A1A9-4F60-9EE6-1C1BA4567882}">
      <dgm:prSet/>
      <dgm:spPr/>
      <dgm:t>
        <a:bodyPr/>
        <a:lstStyle/>
        <a:p>
          <a:endParaRPr lang="en-US"/>
        </a:p>
      </dgm:t>
    </dgm:pt>
    <dgm:pt modelId="{95EC026C-7D13-47EB-9D68-C744C624697E}">
      <dgm:prSet phldrT="[Text]"/>
      <dgm:spPr/>
      <dgm:t>
        <a:bodyPr/>
        <a:lstStyle/>
        <a:p>
          <a:r>
            <a:rPr lang="en-US"/>
            <a:t>Money/career</a:t>
          </a:r>
        </a:p>
      </dgm:t>
    </dgm:pt>
    <dgm:pt modelId="{E93B3FCE-CA15-4855-8A3E-744C2196D997}" type="parTrans" cxnId="{20ADA978-7BA2-44CE-95D3-A197E680EEC1}">
      <dgm:prSet/>
      <dgm:spPr/>
      <dgm:t>
        <a:bodyPr/>
        <a:lstStyle/>
        <a:p>
          <a:endParaRPr lang="en-US"/>
        </a:p>
      </dgm:t>
    </dgm:pt>
    <dgm:pt modelId="{0579C612-09E6-47D7-883B-5C5964101478}" type="sibTrans" cxnId="{20ADA978-7BA2-44CE-95D3-A197E680EEC1}">
      <dgm:prSet/>
      <dgm:spPr/>
      <dgm:t>
        <a:bodyPr/>
        <a:lstStyle/>
        <a:p>
          <a:endParaRPr lang="en-US"/>
        </a:p>
      </dgm:t>
    </dgm:pt>
    <dgm:pt modelId="{496E0ACA-AAB0-42D8-B9D8-EFD859415199}">
      <dgm:prSet phldrT="[Text]"/>
      <dgm:spPr/>
      <dgm:t>
        <a:bodyPr/>
        <a:lstStyle/>
        <a:p>
          <a:r>
            <a:rPr lang="en-US"/>
            <a:t>Home/partner</a:t>
          </a:r>
        </a:p>
      </dgm:t>
    </dgm:pt>
    <dgm:pt modelId="{5932E446-E460-411B-BEFB-D8CCBE81C1DC}" type="parTrans" cxnId="{687DDDE3-0BA6-419A-95CF-3E7B764AA060}">
      <dgm:prSet/>
      <dgm:spPr/>
      <dgm:t>
        <a:bodyPr/>
        <a:lstStyle/>
        <a:p>
          <a:endParaRPr lang="en-US"/>
        </a:p>
      </dgm:t>
    </dgm:pt>
    <dgm:pt modelId="{53F242E2-DAF3-40AA-B20F-3D701CD2BFF4}" type="sibTrans" cxnId="{687DDDE3-0BA6-419A-95CF-3E7B764AA060}">
      <dgm:prSet/>
      <dgm:spPr/>
      <dgm:t>
        <a:bodyPr/>
        <a:lstStyle/>
        <a:p>
          <a:endParaRPr lang="en-US"/>
        </a:p>
      </dgm:t>
    </dgm:pt>
    <dgm:pt modelId="{1A9EAC31-6A8E-40FF-B4BA-DCBBCB45E223}" type="pres">
      <dgm:prSet presAssocID="{D493EC2A-AF50-4A5B-B401-1A7706AF4E8C}" presName="cycle" presStyleCnt="0">
        <dgm:presLayoutVars>
          <dgm:dir/>
          <dgm:resizeHandles val="exact"/>
        </dgm:presLayoutVars>
      </dgm:prSet>
      <dgm:spPr/>
    </dgm:pt>
    <dgm:pt modelId="{727AF9E8-F53D-49CC-A2FC-FA4AFB89F0A2}" type="pres">
      <dgm:prSet presAssocID="{617E8A07-5259-4FCA-962C-0E611BF8C46B}" presName="node" presStyleLbl="node1" presStyleIdx="0" presStyleCnt="5">
        <dgm:presLayoutVars>
          <dgm:bulletEnabled val="1"/>
        </dgm:presLayoutVars>
      </dgm:prSet>
      <dgm:spPr/>
    </dgm:pt>
    <dgm:pt modelId="{54C63A3E-00D4-49B8-B2A9-470DFD2CC17C}" type="pres">
      <dgm:prSet presAssocID="{617E8A07-5259-4FCA-962C-0E611BF8C46B}" presName="spNode" presStyleCnt="0"/>
      <dgm:spPr/>
    </dgm:pt>
    <dgm:pt modelId="{CC40EADD-F980-40F7-A85F-68ABE1240F53}" type="pres">
      <dgm:prSet presAssocID="{99AAA7FC-6273-47B0-ABB1-10362D7212E7}" presName="sibTrans" presStyleLbl="sibTrans1D1" presStyleIdx="0" presStyleCnt="5"/>
      <dgm:spPr/>
    </dgm:pt>
    <dgm:pt modelId="{0B0E36C8-F965-4976-9CEB-A82AAB7C6EED}" type="pres">
      <dgm:prSet presAssocID="{710352A9-5152-497B-ADB9-C531704FD534}" presName="node" presStyleLbl="node1" presStyleIdx="1" presStyleCnt="5">
        <dgm:presLayoutVars>
          <dgm:bulletEnabled val="1"/>
        </dgm:presLayoutVars>
      </dgm:prSet>
      <dgm:spPr/>
    </dgm:pt>
    <dgm:pt modelId="{7D22C1E6-2E03-4470-90A6-B4700A647535}" type="pres">
      <dgm:prSet presAssocID="{710352A9-5152-497B-ADB9-C531704FD534}" presName="spNode" presStyleCnt="0"/>
      <dgm:spPr/>
    </dgm:pt>
    <dgm:pt modelId="{544709AB-1171-482F-B8DE-93705C27C786}" type="pres">
      <dgm:prSet presAssocID="{6FA054B7-A6E3-4A59-896C-7563972BC0C0}" presName="sibTrans" presStyleLbl="sibTrans1D1" presStyleIdx="1" presStyleCnt="5"/>
      <dgm:spPr/>
    </dgm:pt>
    <dgm:pt modelId="{3F54A681-6A36-4914-96E4-666DC0F6B9F8}" type="pres">
      <dgm:prSet presAssocID="{50A54653-2BF9-4723-AA32-F978D565132B}" presName="node" presStyleLbl="node1" presStyleIdx="2" presStyleCnt="5">
        <dgm:presLayoutVars>
          <dgm:bulletEnabled val="1"/>
        </dgm:presLayoutVars>
      </dgm:prSet>
      <dgm:spPr/>
    </dgm:pt>
    <dgm:pt modelId="{79523CE5-05C3-4F44-91B2-C657B4E99817}" type="pres">
      <dgm:prSet presAssocID="{50A54653-2BF9-4723-AA32-F978D565132B}" presName="spNode" presStyleCnt="0"/>
      <dgm:spPr/>
    </dgm:pt>
    <dgm:pt modelId="{24ABD276-28A0-4874-9280-D2A8749013CA}" type="pres">
      <dgm:prSet presAssocID="{A1667CA1-E454-4FB0-B8A3-E4C3D431387F}" presName="sibTrans" presStyleLbl="sibTrans1D1" presStyleIdx="2" presStyleCnt="5"/>
      <dgm:spPr/>
    </dgm:pt>
    <dgm:pt modelId="{1A6F9C4B-A693-471D-9F62-F4E60AFD0FB7}" type="pres">
      <dgm:prSet presAssocID="{95EC026C-7D13-47EB-9D68-C744C624697E}" presName="node" presStyleLbl="node1" presStyleIdx="3" presStyleCnt="5">
        <dgm:presLayoutVars>
          <dgm:bulletEnabled val="1"/>
        </dgm:presLayoutVars>
      </dgm:prSet>
      <dgm:spPr/>
    </dgm:pt>
    <dgm:pt modelId="{EA938E57-5BCA-4F0C-970C-71D9AD76D244}" type="pres">
      <dgm:prSet presAssocID="{95EC026C-7D13-47EB-9D68-C744C624697E}" presName="spNode" presStyleCnt="0"/>
      <dgm:spPr/>
    </dgm:pt>
    <dgm:pt modelId="{6E27BBAC-EB25-4012-B78F-1828712EFD5F}" type="pres">
      <dgm:prSet presAssocID="{0579C612-09E6-47D7-883B-5C5964101478}" presName="sibTrans" presStyleLbl="sibTrans1D1" presStyleIdx="3" presStyleCnt="5"/>
      <dgm:spPr/>
    </dgm:pt>
    <dgm:pt modelId="{08C554F0-6ABA-45A4-8366-F7A7A8FD1CF9}" type="pres">
      <dgm:prSet presAssocID="{496E0ACA-AAB0-42D8-B9D8-EFD859415199}" presName="node" presStyleLbl="node1" presStyleIdx="4" presStyleCnt="5">
        <dgm:presLayoutVars>
          <dgm:bulletEnabled val="1"/>
        </dgm:presLayoutVars>
      </dgm:prSet>
      <dgm:spPr/>
    </dgm:pt>
    <dgm:pt modelId="{4090D56A-A8AF-422B-932E-35C4AAA1D14C}" type="pres">
      <dgm:prSet presAssocID="{496E0ACA-AAB0-42D8-B9D8-EFD859415199}" presName="spNode" presStyleCnt="0"/>
      <dgm:spPr/>
    </dgm:pt>
    <dgm:pt modelId="{11C4C7DE-9E2E-485B-B540-2556760203D2}" type="pres">
      <dgm:prSet presAssocID="{53F242E2-DAF3-40AA-B20F-3D701CD2BFF4}" presName="sibTrans" presStyleLbl="sibTrans1D1" presStyleIdx="4" presStyleCnt="5"/>
      <dgm:spPr/>
    </dgm:pt>
  </dgm:ptLst>
  <dgm:cxnLst>
    <dgm:cxn modelId="{60A98810-2700-473D-A390-6028F4FF0F9A}" type="presOf" srcId="{50A54653-2BF9-4723-AA32-F978D565132B}" destId="{3F54A681-6A36-4914-96E4-666DC0F6B9F8}" srcOrd="0" destOrd="0" presId="urn:microsoft.com/office/officeart/2005/8/layout/cycle6"/>
    <dgm:cxn modelId="{8BEB2617-F097-4EB9-A209-BC93CA81B3F2}" srcId="{D493EC2A-AF50-4A5B-B401-1A7706AF4E8C}" destId="{710352A9-5152-497B-ADB9-C531704FD534}" srcOrd="1" destOrd="0" parTransId="{BA3D1F5B-87D5-412B-8769-CA89D7481912}" sibTransId="{6FA054B7-A6E3-4A59-896C-7563972BC0C0}"/>
    <dgm:cxn modelId="{CBA62817-4FCA-47BF-A6F6-C2164D28FAD2}" type="presOf" srcId="{617E8A07-5259-4FCA-962C-0E611BF8C46B}" destId="{727AF9E8-F53D-49CC-A2FC-FA4AFB89F0A2}" srcOrd="0" destOrd="0" presId="urn:microsoft.com/office/officeart/2005/8/layout/cycle6"/>
    <dgm:cxn modelId="{FA9A8F3C-924E-40DF-839F-DC62F1F852A2}" type="presOf" srcId="{99AAA7FC-6273-47B0-ABB1-10362D7212E7}" destId="{CC40EADD-F980-40F7-A85F-68ABE1240F53}" srcOrd="0" destOrd="0" presId="urn:microsoft.com/office/officeart/2005/8/layout/cycle6"/>
    <dgm:cxn modelId="{35D02F6D-EEE1-4FDC-8570-D6BD899AA9CB}" type="presOf" srcId="{496E0ACA-AAB0-42D8-B9D8-EFD859415199}" destId="{08C554F0-6ABA-45A4-8366-F7A7A8FD1CF9}" srcOrd="0" destOrd="0" presId="urn:microsoft.com/office/officeart/2005/8/layout/cycle6"/>
    <dgm:cxn modelId="{20ADA978-7BA2-44CE-95D3-A197E680EEC1}" srcId="{D493EC2A-AF50-4A5B-B401-1A7706AF4E8C}" destId="{95EC026C-7D13-47EB-9D68-C744C624697E}" srcOrd="3" destOrd="0" parTransId="{E93B3FCE-CA15-4855-8A3E-744C2196D997}" sibTransId="{0579C612-09E6-47D7-883B-5C5964101478}"/>
    <dgm:cxn modelId="{30EFE29A-2BE7-4014-8F34-47E1C67EA5AF}" type="presOf" srcId="{A1667CA1-E454-4FB0-B8A3-E4C3D431387F}" destId="{24ABD276-28A0-4874-9280-D2A8749013CA}" srcOrd="0" destOrd="0" presId="urn:microsoft.com/office/officeart/2005/8/layout/cycle6"/>
    <dgm:cxn modelId="{3E0E1A9D-012D-41D9-BECF-982C773F5F11}" type="presOf" srcId="{0579C612-09E6-47D7-883B-5C5964101478}" destId="{6E27BBAC-EB25-4012-B78F-1828712EFD5F}" srcOrd="0" destOrd="0" presId="urn:microsoft.com/office/officeart/2005/8/layout/cycle6"/>
    <dgm:cxn modelId="{925BE1A2-A1A9-4F60-9EE6-1C1BA4567882}" srcId="{D493EC2A-AF50-4A5B-B401-1A7706AF4E8C}" destId="{50A54653-2BF9-4723-AA32-F978D565132B}" srcOrd="2" destOrd="0" parTransId="{0CA0C29E-DDA1-4E98-9E43-761EECC987A1}" sibTransId="{A1667CA1-E454-4FB0-B8A3-E4C3D431387F}"/>
    <dgm:cxn modelId="{6B2458A3-9005-4C90-9837-BFD802162E39}" type="presOf" srcId="{710352A9-5152-497B-ADB9-C531704FD534}" destId="{0B0E36C8-F965-4976-9CEB-A82AAB7C6EED}" srcOrd="0" destOrd="0" presId="urn:microsoft.com/office/officeart/2005/8/layout/cycle6"/>
    <dgm:cxn modelId="{D3925CC3-749A-4CA4-9375-19E595F1D2C6}" type="presOf" srcId="{95EC026C-7D13-47EB-9D68-C744C624697E}" destId="{1A6F9C4B-A693-471D-9F62-F4E60AFD0FB7}" srcOrd="0" destOrd="0" presId="urn:microsoft.com/office/officeart/2005/8/layout/cycle6"/>
    <dgm:cxn modelId="{915565DC-1C9C-4E9A-8C4C-A665FC891156}" srcId="{D493EC2A-AF50-4A5B-B401-1A7706AF4E8C}" destId="{617E8A07-5259-4FCA-962C-0E611BF8C46B}" srcOrd="0" destOrd="0" parTransId="{710879FB-9CFE-4241-953F-F1D734D6EA1D}" sibTransId="{99AAA7FC-6273-47B0-ABB1-10362D7212E7}"/>
    <dgm:cxn modelId="{687DDDE3-0BA6-419A-95CF-3E7B764AA060}" srcId="{D493EC2A-AF50-4A5B-B401-1A7706AF4E8C}" destId="{496E0ACA-AAB0-42D8-B9D8-EFD859415199}" srcOrd="4" destOrd="0" parTransId="{5932E446-E460-411B-BEFB-D8CCBE81C1DC}" sibTransId="{53F242E2-DAF3-40AA-B20F-3D701CD2BFF4}"/>
    <dgm:cxn modelId="{7F9F04F0-1561-4672-9DBB-B2E382E4F0C5}" type="presOf" srcId="{6FA054B7-A6E3-4A59-896C-7563972BC0C0}" destId="{544709AB-1171-482F-B8DE-93705C27C786}" srcOrd="0" destOrd="0" presId="urn:microsoft.com/office/officeart/2005/8/layout/cycle6"/>
    <dgm:cxn modelId="{59047BF1-DB40-4869-B664-3BE73AA95C32}" type="presOf" srcId="{53F242E2-DAF3-40AA-B20F-3D701CD2BFF4}" destId="{11C4C7DE-9E2E-485B-B540-2556760203D2}" srcOrd="0" destOrd="0" presId="urn:microsoft.com/office/officeart/2005/8/layout/cycle6"/>
    <dgm:cxn modelId="{8EA90EF3-6274-4D5C-8FC4-36DF41A28532}" type="presOf" srcId="{D493EC2A-AF50-4A5B-B401-1A7706AF4E8C}" destId="{1A9EAC31-6A8E-40FF-B4BA-DCBBCB45E223}" srcOrd="0" destOrd="0" presId="urn:microsoft.com/office/officeart/2005/8/layout/cycle6"/>
    <dgm:cxn modelId="{5F4851AC-5778-4F60-B368-6D4CA32CED28}" type="presParOf" srcId="{1A9EAC31-6A8E-40FF-B4BA-DCBBCB45E223}" destId="{727AF9E8-F53D-49CC-A2FC-FA4AFB89F0A2}" srcOrd="0" destOrd="0" presId="urn:microsoft.com/office/officeart/2005/8/layout/cycle6"/>
    <dgm:cxn modelId="{D0D2F7C3-8A62-40C9-ADDB-155262800A62}" type="presParOf" srcId="{1A9EAC31-6A8E-40FF-B4BA-DCBBCB45E223}" destId="{54C63A3E-00D4-49B8-B2A9-470DFD2CC17C}" srcOrd="1" destOrd="0" presId="urn:microsoft.com/office/officeart/2005/8/layout/cycle6"/>
    <dgm:cxn modelId="{84066365-06A6-4392-85A8-9F4D488329EA}" type="presParOf" srcId="{1A9EAC31-6A8E-40FF-B4BA-DCBBCB45E223}" destId="{CC40EADD-F980-40F7-A85F-68ABE1240F53}" srcOrd="2" destOrd="0" presId="urn:microsoft.com/office/officeart/2005/8/layout/cycle6"/>
    <dgm:cxn modelId="{060CC894-2715-485B-95F4-CBF17D0698A1}" type="presParOf" srcId="{1A9EAC31-6A8E-40FF-B4BA-DCBBCB45E223}" destId="{0B0E36C8-F965-4976-9CEB-A82AAB7C6EED}" srcOrd="3" destOrd="0" presId="urn:microsoft.com/office/officeart/2005/8/layout/cycle6"/>
    <dgm:cxn modelId="{FF19F6E5-77DE-41A8-A465-49F2BE198B15}" type="presParOf" srcId="{1A9EAC31-6A8E-40FF-B4BA-DCBBCB45E223}" destId="{7D22C1E6-2E03-4470-90A6-B4700A647535}" srcOrd="4" destOrd="0" presId="urn:microsoft.com/office/officeart/2005/8/layout/cycle6"/>
    <dgm:cxn modelId="{C433FD00-A8E3-459B-8C68-67231B62F6DC}" type="presParOf" srcId="{1A9EAC31-6A8E-40FF-B4BA-DCBBCB45E223}" destId="{544709AB-1171-482F-B8DE-93705C27C786}" srcOrd="5" destOrd="0" presId="urn:microsoft.com/office/officeart/2005/8/layout/cycle6"/>
    <dgm:cxn modelId="{07FF30C5-7FB1-4B75-9B5F-F911C5403DFC}" type="presParOf" srcId="{1A9EAC31-6A8E-40FF-B4BA-DCBBCB45E223}" destId="{3F54A681-6A36-4914-96E4-666DC0F6B9F8}" srcOrd="6" destOrd="0" presId="urn:microsoft.com/office/officeart/2005/8/layout/cycle6"/>
    <dgm:cxn modelId="{4A181CEF-119C-4479-BC6F-65AECAD00651}" type="presParOf" srcId="{1A9EAC31-6A8E-40FF-B4BA-DCBBCB45E223}" destId="{79523CE5-05C3-4F44-91B2-C657B4E99817}" srcOrd="7" destOrd="0" presId="urn:microsoft.com/office/officeart/2005/8/layout/cycle6"/>
    <dgm:cxn modelId="{A4F19D03-6615-41F3-BD7B-ADF985BB931C}" type="presParOf" srcId="{1A9EAC31-6A8E-40FF-B4BA-DCBBCB45E223}" destId="{24ABD276-28A0-4874-9280-D2A8749013CA}" srcOrd="8" destOrd="0" presId="urn:microsoft.com/office/officeart/2005/8/layout/cycle6"/>
    <dgm:cxn modelId="{4E33BC28-116E-47A8-AD13-760AA31F4155}" type="presParOf" srcId="{1A9EAC31-6A8E-40FF-B4BA-DCBBCB45E223}" destId="{1A6F9C4B-A693-471D-9F62-F4E60AFD0FB7}" srcOrd="9" destOrd="0" presId="urn:microsoft.com/office/officeart/2005/8/layout/cycle6"/>
    <dgm:cxn modelId="{ACF2BD5E-96C0-4ECF-860B-F4FC8536A8AA}" type="presParOf" srcId="{1A9EAC31-6A8E-40FF-B4BA-DCBBCB45E223}" destId="{EA938E57-5BCA-4F0C-970C-71D9AD76D244}" srcOrd="10" destOrd="0" presId="urn:microsoft.com/office/officeart/2005/8/layout/cycle6"/>
    <dgm:cxn modelId="{ECA281B5-C905-4B87-A384-06D4BC8AFD9F}" type="presParOf" srcId="{1A9EAC31-6A8E-40FF-B4BA-DCBBCB45E223}" destId="{6E27BBAC-EB25-4012-B78F-1828712EFD5F}" srcOrd="11" destOrd="0" presId="urn:microsoft.com/office/officeart/2005/8/layout/cycle6"/>
    <dgm:cxn modelId="{3EAA1D62-1937-41B3-8BD8-C2EB3AFF084F}" type="presParOf" srcId="{1A9EAC31-6A8E-40FF-B4BA-DCBBCB45E223}" destId="{08C554F0-6ABA-45A4-8366-F7A7A8FD1CF9}" srcOrd="12" destOrd="0" presId="urn:microsoft.com/office/officeart/2005/8/layout/cycle6"/>
    <dgm:cxn modelId="{F768B693-77DF-4CF7-A26A-9DEEA093BB6A}" type="presParOf" srcId="{1A9EAC31-6A8E-40FF-B4BA-DCBBCB45E223}" destId="{4090D56A-A8AF-422B-932E-35C4AAA1D14C}" srcOrd="13" destOrd="0" presId="urn:microsoft.com/office/officeart/2005/8/layout/cycle6"/>
    <dgm:cxn modelId="{72051FF0-563E-41EC-824A-8341103002BB}" type="presParOf" srcId="{1A9EAC31-6A8E-40FF-B4BA-DCBBCB45E223}" destId="{11C4C7DE-9E2E-485B-B540-2556760203D2}" srcOrd="14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7AF9E8-F53D-49CC-A2FC-FA4AFB89F0A2}">
      <dsp:nvSpPr>
        <dsp:cNvPr id="0" name=""/>
        <dsp:cNvSpPr/>
      </dsp:nvSpPr>
      <dsp:spPr>
        <a:xfrm>
          <a:off x="2794117" y="1704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Spirituality/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personal growth</a:t>
          </a:r>
        </a:p>
      </dsp:txBody>
      <dsp:txXfrm>
        <a:off x="2839452" y="47039"/>
        <a:ext cx="1338081" cy="838018"/>
      </dsp:txXfrm>
    </dsp:sp>
    <dsp:sp modelId="{CC40EADD-F980-40F7-A85F-68ABE1240F53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2578938" y="147219"/>
              </a:moveTo>
              <a:arcTo wR="1854755" hR="1854755" stAng="17578936" swAng="196060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0E36C8-F965-4976-9CEB-A82AAB7C6EED}">
      <dsp:nvSpPr>
        <dsp:cNvPr id="0" name=""/>
        <dsp:cNvSpPr/>
      </dsp:nvSpPr>
      <dsp:spPr>
        <a:xfrm>
          <a:off x="4558094" y="128330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Family/Friends</a:t>
          </a:r>
        </a:p>
      </dsp:txBody>
      <dsp:txXfrm>
        <a:off x="4603429" y="1328644"/>
        <a:ext cx="1338081" cy="838018"/>
      </dsp:txXfrm>
    </dsp:sp>
    <dsp:sp modelId="{544709AB-1171-482F-B8DE-93705C27C786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706976" y="1757801"/>
              </a:moveTo>
              <a:arcTo wR="1854755" hR="1854755" stAng="21420215" swAng="219558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54A681-6A36-4914-96E4-666DC0F6B9F8}">
      <dsp:nvSpPr>
        <dsp:cNvPr id="0" name=""/>
        <dsp:cNvSpPr/>
      </dsp:nvSpPr>
      <dsp:spPr>
        <a:xfrm>
          <a:off x="3884315" y="335698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Recreation/health/fun</a:t>
          </a:r>
        </a:p>
      </dsp:txBody>
      <dsp:txXfrm>
        <a:off x="3929650" y="3402324"/>
        <a:ext cx="1338081" cy="838018"/>
      </dsp:txXfrm>
    </dsp:sp>
    <dsp:sp modelId="{24ABD276-28A0-4874-9280-D2A8749013CA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2223214" y="3672545"/>
              </a:moveTo>
              <a:arcTo wR="1854755" hR="1854755" stAng="4712497" swAng="1375007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6F9C4B-A693-471D-9F62-F4E60AFD0FB7}">
      <dsp:nvSpPr>
        <dsp:cNvPr id="0" name=""/>
        <dsp:cNvSpPr/>
      </dsp:nvSpPr>
      <dsp:spPr>
        <a:xfrm>
          <a:off x="1703919" y="335698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Money/career</a:t>
          </a:r>
        </a:p>
      </dsp:txBody>
      <dsp:txXfrm>
        <a:off x="1749254" y="3402324"/>
        <a:ext cx="1338081" cy="838018"/>
      </dsp:txXfrm>
    </dsp:sp>
    <dsp:sp modelId="{6E27BBAC-EB25-4012-B78F-1828712EFD5F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09831" y="2881074"/>
              </a:moveTo>
              <a:arcTo wR="1854755" hR="1854755" stAng="8784196" swAng="219558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C554F0-6ABA-45A4-8366-F7A7A8FD1CF9}">
      <dsp:nvSpPr>
        <dsp:cNvPr id="0" name=""/>
        <dsp:cNvSpPr/>
      </dsp:nvSpPr>
      <dsp:spPr>
        <a:xfrm>
          <a:off x="1030139" y="1283309"/>
          <a:ext cx="1428751" cy="92868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Home/partner</a:t>
          </a:r>
        </a:p>
      </dsp:txBody>
      <dsp:txXfrm>
        <a:off x="1075474" y="1328644"/>
        <a:ext cx="1338081" cy="838018"/>
      </dsp:txXfrm>
    </dsp:sp>
    <dsp:sp modelId="{11C4C7DE-9E2E-485B-B540-2556760203D2}">
      <dsp:nvSpPr>
        <dsp:cNvPr id="0" name=""/>
        <dsp:cNvSpPr/>
      </dsp:nvSpPr>
      <dsp:spPr>
        <a:xfrm>
          <a:off x="1653737" y="466049"/>
          <a:ext cx="3709511" cy="3709511"/>
        </a:xfrm>
        <a:custGeom>
          <a:avLst/>
          <a:gdLst/>
          <a:ahLst/>
          <a:cxnLst/>
          <a:rect l="0" t="0" r="0" b="0"/>
          <a:pathLst>
            <a:path>
              <a:moveTo>
                <a:pt x="323292" y="808458"/>
              </a:moveTo>
              <a:arcTo wR="1854755" hR="1854755" stAng="12860455" swAng="1960609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{DDDC5769-9FCF-4841-9745-2A9B985BBFF1}tf02835058.dotx</Template>
  <TotalTime>3727</TotalTime>
  <Pages>21</Pages>
  <Words>741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Love2Meditate</dc:creator>
  <cp:keywords/>
  <dc:description/>
  <cp:lastModifiedBy>Jovi Hoonjan</cp:lastModifiedBy>
  <cp:revision>82</cp:revision>
  <dcterms:created xsi:type="dcterms:W3CDTF">2020-07-10T13:40:00Z</dcterms:created>
  <dcterms:modified xsi:type="dcterms:W3CDTF">2020-07-25T14:57:00Z</dcterms:modified>
</cp:coreProperties>
</file>