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F3561A" w14:textId="71EA32DC" w:rsidR="00141E86" w:rsidRPr="00565518" w:rsidRDefault="00E5258F" w:rsidP="00C6554A">
      <w:pPr>
        <w:pStyle w:val="Photo"/>
        <w:rPr>
          <w:rFonts w:ascii="Arial" w:hAnsi="Arial" w:cs="Arial"/>
        </w:rPr>
      </w:pPr>
      <w:bookmarkStart w:id="0" w:name="_Toc321147149"/>
      <w:bookmarkStart w:id="1" w:name="_Toc318188227"/>
      <w:bookmarkStart w:id="2" w:name="_Toc318188327"/>
      <w:bookmarkStart w:id="3" w:name="_Toc318189312"/>
      <w:bookmarkStart w:id="4" w:name="_Toc321147011"/>
      <w:r>
        <w:rPr>
          <w:rFonts w:ascii="Arial" w:hAnsi="Arial" w:cs="Arial"/>
          <w:noProof/>
        </w:rPr>
        <w:drawing>
          <wp:anchor distT="0" distB="0" distL="114300" distR="114300" simplePos="0" relativeHeight="251677696" behindDoc="1" locked="0" layoutInCell="1" allowOverlap="1" wp14:anchorId="40AE1011" wp14:editId="78D3E84A">
            <wp:simplePos x="0" y="0"/>
            <wp:positionH relativeFrom="margin">
              <wp:posOffset>-2486025</wp:posOffset>
            </wp:positionH>
            <wp:positionV relativeFrom="paragraph">
              <wp:posOffset>-1192531</wp:posOffset>
            </wp:positionV>
            <wp:extent cx="11066780" cy="10144125"/>
            <wp:effectExtent l="0" t="0" r="1270" b="9525"/>
            <wp:wrapNone/>
            <wp:docPr id="3" name="Picture 3" descr="A picture containing star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tar, light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6"/>
                    <a:stretch/>
                  </pic:blipFill>
                  <pic:spPr bwMode="auto">
                    <a:xfrm>
                      <a:off x="0" y="0"/>
                      <a:ext cx="11067177" cy="10144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63E71" w14:textId="68EB05D8" w:rsidR="00141E86" w:rsidRPr="00565518" w:rsidRDefault="002932CA" w:rsidP="002932CA">
      <w:pPr>
        <w:pStyle w:val="Photo"/>
        <w:tabs>
          <w:tab w:val="left" w:pos="5865"/>
        </w:tabs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4B849C2F" w14:textId="5F151925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7ACE7B36" w14:textId="77777777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35A032DD" w14:textId="18ACBD10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6FD2890B" w14:textId="2CA9F571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0C300FDD" w14:textId="77777777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07CBA5AF" w14:textId="53E69397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542D1257" w14:textId="77777777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16EFFF92" w14:textId="77777777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0E90AFA4" w14:textId="77777777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53770B2B" w14:textId="77777777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71070972" w14:textId="5E44E5D9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1435A752" w14:textId="37B359D0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76894D10" w14:textId="6AE88256" w:rsidR="00141E86" w:rsidRPr="00565518" w:rsidRDefault="00D209D5" w:rsidP="00D209D5">
      <w:pPr>
        <w:pStyle w:val="Photo"/>
        <w:tabs>
          <w:tab w:val="left" w:pos="6751"/>
        </w:tabs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3ACFC504" w14:textId="4FC5FC46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796BF0C1" w14:textId="3D000876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45516385" w14:textId="5E63B830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329DDF3B" w14:textId="6D89B372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56B61486" w14:textId="223E391D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4821DE9B" w14:textId="5665CEAD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1AB6B20B" w14:textId="6DD918C0" w:rsidR="00141E86" w:rsidRPr="00565518" w:rsidRDefault="00141E86" w:rsidP="00141E86">
      <w:pPr>
        <w:pStyle w:val="Photo"/>
        <w:jc w:val="left"/>
        <w:rPr>
          <w:rFonts w:ascii="Arial" w:hAnsi="Arial" w:cs="Arial"/>
        </w:rPr>
      </w:pPr>
    </w:p>
    <w:p w14:paraId="45F1B005" w14:textId="30AA187E" w:rsidR="002932CA" w:rsidRDefault="002932CA" w:rsidP="00C6554A">
      <w:pPr>
        <w:pStyle w:val="Photo"/>
        <w:rPr>
          <w:rFonts w:ascii="Arial" w:hAnsi="Arial" w:cs="Arial"/>
        </w:rPr>
      </w:pPr>
    </w:p>
    <w:p w14:paraId="087A5E09" w14:textId="597644F4" w:rsidR="002932CA" w:rsidRDefault="002932CA" w:rsidP="00C6554A">
      <w:pPr>
        <w:pStyle w:val="Photo"/>
        <w:rPr>
          <w:rFonts w:ascii="Arial" w:hAnsi="Arial" w:cs="Arial"/>
        </w:rPr>
      </w:pPr>
    </w:p>
    <w:p w14:paraId="29401BA2" w14:textId="1B70EB46" w:rsidR="002932CA" w:rsidRDefault="002932CA" w:rsidP="00C6554A">
      <w:pPr>
        <w:pStyle w:val="Photo"/>
        <w:rPr>
          <w:rFonts w:ascii="Arial" w:hAnsi="Arial" w:cs="Arial"/>
        </w:rPr>
      </w:pPr>
    </w:p>
    <w:p w14:paraId="55FE929A" w14:textId="224B044D" w:rsidR="002932CA" w:rsidRDefault="002932CA" w:rsidP="00C6554A">
      <w:pPr>
        <w:pStyle w:val="Photo"/>
        <w:rPr>
          <w:rFonts w:ascii="Arial" w:hAnsi="Arial" w:cs="Arial"/>
        </w:rPr>
      </w:pPr>
    </w:p>
    <w:p w14:paraId="59C318A1" w14:textId="1B3EE380" w:rsidR="00C6554A" w:rsidRPr="00565518" w:rsidRDefault="00C6554A" w:rsidP="00C6554A">
      <w:pPr>
        <w:pStyle w:val="Photo"/>
        <w:rPr>
          <w:rFonts w:ascii="Arial" w:hAnsi="Arial" w:cs="Arial"/>
        </w:rPr>
      </w:pPr>
    </w:p>
    <w:bookmarkEnd w:id="0"/>
    <w:bookmarkEnd w:id="1"/>
    <w:bookmarkEnd w:id="2"/>
    <w:bookmarkEnd w:id="3"/>
    <w:bookmarkEnd w:id="4"/>
    <w:p w14:paraId="2C94B4F4" w14:textId="06BDEBC2" w:rsidR="00C6554A" w:rsidRPr="002932CA" w:rsidRDefault="00D209D5" w:rsidP="00D209D5">
      <w:pPr>
        <w:pStyle w:val="Title"/>
        <w:tabs>
          <w:tab w:val="center" w:pos="4320"/>
          <w:tab w:val="right" w:pos="8640"/>
        </w:tabs>
        <w:jc w:val="lef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  <w:highlight w:val="lightGray"/>
        </w:rPr>
        <w:tab/>
      </w:r>
      <w:r w:rsidR="00141E86" w:rsidRPr="007645AB">
        <w:rPr>
          <w:rFonts w:ascii="Arial" w:hAnsi="Arial" w:cs="Arial"/>
          <w:color w:val="auto"/>
          <w:highlight w:val="lightGray"/>
        </w:rPr>
        <w:t>My Personal Journey</w:t>
      </w:r>
      <w:r>
        <w:rPr>
          <w:rFonts w:ascii="Arial" w:hAnsi="Arial" w:cs="Arial"/>
          <w:color w:val="auto"/>
          <w:highlight w:val="lightGray"/>
        </w:rPr>
        <w:tab/>
      </w:r>
    </w:p>
    <w:p w14:paraId="40D22811" w14:textId="0EDF5A27" w:rsidR="00141E86" w:rsidRDefault="00141E86" w:rsidP="00141E86">
      <w:pPr>
        <w:pStyle w:val="Title"/>
        <w:rPr>
          <w:rFonts w:ascii="Arial" w:hAnsi="Arial" w:cs="Arial"/>
        </w:rPr>
      </w:pPr>
    </w:p>
    <w:p w14:paraId="29923FAB" w14:textId="77777777" w:rsidR="002932CA" w:rsidRPr="00565518" w:rsidRDefault="002932CA" w:rsidP="00141E86">
      <w:pPr>
        <w:pStyle w:val="Title"/>
        <w:rPr>
          <w:rFonts w:ascii="Arial" w:hAnsi="Arial" w:cs="Arial"/>
        </w:rPr>
      </w:pPr>
    </w:p>
    <w:p w14:paraId="3AF2432B" w14:textId="6C719EBC" w:rsidR="00141E86" w:rsidRPr="00AF7B3E" w:rsidRDefault="002D58D9" w:rsidP="00141E86">
      <w:pPr>
        <w:pStyle w:val="Title"/>
        <w:rPr>
          <w:rFonts w:ascii="Arial" w:hAnsi="Arial" w:cs="Arial"/>
          <w:color w:val="FFFFFF" w:themeColor="background1"/>
        </w:rPr>
      </w:pPr>
      <w:r w:rsidRPr="00AF7B3E">
        <w:rPr>
          <w:rFonts w:ascii="Arial" w:hAnsi="Arial" w:cs="Arial"/>
          <w:color w:val="FFFFFF" w:themeColor="background1"/>
          <w:highlight w:val="blue"/>
        </w:rPr>
        <w:t>W</w:t>
      </w:r>
      <w:r w:rsidR="00141E86" w:rsidRPr="00AF7B3E">
        <w:rPr>
          <w:rFonts w:ascii="Arial" w:hAnsi="Arial" w:cs="Arial"/>
          <w:color w:val="FFFFFF" w:themeColor="background1"/>
          <w:highlight w:val="blue"/>
        </w:rPr>
        <w:t xml:space="preserve">rite your name </w:t>
      </w:r>
      <w:proofErr w:type="gramStart"/>
      <w:r w:rsidR="00141E86" w:rsidRPr="00AF7B3E">
        <w:rPr>
          <w:rFonts w:ascii="Arial" w:hAnsi="Arial" w:cs="Arial"/>
          <w:color w:val="FFFFFF" w:themeColor="background1"/>
          <w:highlight w:val="blue"/>
        </w:rPr>
        <w:t>here</w:t>
      </w:r>
      <w:proofErr w:type="gramEnd"/>
    </w:p>
    <w:p w14:paraId="5FEEADA9" w14:textId="411C8502" w:rsidR="00C6554A" w:rsidRPr="00AF7B3E" w:rsidRDefault="00D82649" w:rsidP="00C6554A">
      <w:pPr>
        <w:pStyle w:val="Subtitle"/>
        <w:rPr>
          <w:rFonts w:ascii="Arial" w:hAnsi="Arial" w:cs="Arial"/>
          <w:color w:val="FFFFFF" w:themeColor="background1"/>
        </w:rPr>
      </w:pPr>
      <w:r w:rsidRPr="00AF7B3E">
        <w:rPr>
          <w:rFonts w:ascii="Arial" w:hAnsi="Arial" w:cs="Arial"/>
          <w:color w:val="FFFFFF" w:themeColor="background1"/>
          <w:highlight w:val="blue"/>
        </w:rPr>
        <w:t>and</w:t>
      </w:r>
      <w:r w:rsidR="002B7A03" w:rsidRPr="00AF7B3E">
        <w:rPr>
          <w:rFonts w:ascii="Arial" w:hAnsi="Arial" w:cs="Arial"/>
          <w:color w:val="FFFFFF" w:themeColor="background1"/>
          <w:highlight w:val="blue"/>
        </w:rPr>
        <w:t xml:space="preserve"> the Date</w:t>
      </w:r>
    </w:p>
    <w:p w14:paraId="58621CFC" w14:textId="46FEE63C" w:rsidR="006C638F" w:rsidRPr="00565518" w:rsidRDefault="006C638F" w:rsidP="00C6554A">
      <w:pPr>
        <w:pStyle w:val="Subtitle"/>
        <w:rPr>
          <w:rFonts w:ascii="Arial" w:hAnsi="Arial" w:cs="Arial"/>
        </w:rPr>
      </w:pPr>
    </w:p>
    <w:p w14:paraId="3BD35AD9" w14:textId="0CA7601E" w:rsidR="006C638F" w:rsidRDefault="006C638F" w:rsidP="00C6554A">
      <w:pPr>
        <w:pStyle w:val="Subtitle"/>
        <w:rPr>
          <w:rFonts w:ascii="Arial" w:hAnsi="Arial" w:cs="Arial"/>
        </w:rPr>
      </w:pPr>
    </w:p>
    <w:p w14:paraId="0C1F1095" w14:textId="77777777" w:rsidR="002B7A03" w:rsidRPr="00565518" w:rsidRDefault="002B7A03" w:rsidP="00C6554A">
      <w:pPr>
        <w:pStyle w:val="Subtitle"/>
        <w:rPr>
          <w:rFonts w:ascii="Arial" w:hAnsi="Arial" w:cs="Arial"/>
        </w:rPr>
      </w:pPr>
    </w:p>
    <w:p w14:paraId="5CDA2099" w14:textId="581044E8" w:rsidR="006C638F" w:rsidRPr="00565518" w:rsidRDefault="00F703CB" w:rsidP="00C6554A">
      <w:pPr>
        <w:pStyle w:val="ContactInfo"/>
        <w:rPr>
          <w:rFonts w:ascii="Arial" w:hAnsi="Arial" w:cs="Arial"/>
        </w:rPr>
      </w:pPr>
      <w:r>
        <w:rPr>
          <w:rFonts w:ascii="Arial" w:hAnsi="Arial" w:cs="Arial"/>
          <w:highlight w:val="darkGray"/>
        </w:rPr>
        <w:t>Pure Divine Guidance</w:t>
      </w:r>
      <w:r w:rsidR="00C6554A" w:rsidRPr="007645AB">
        <w:rPr>
          <w:rFonts w:ascii="Arial" w:hAnsi="Arial" w:cs="Arial"/>
          <w:highlight w:val="darkGray"/>
        </w:rPr>
        <w:t xml:space="preserve"> | </w:t>
      </w:r>
      <w:r w:rsidR="006C638F" w:rsidRPr="007645AB">
        <w:rPr>
          <w:rFonts w:ascii="Arial" w:hAnsi="Arial" w:cs="Arial"/>
          <w:highlight w:val="darkGray"/>
        </w:rPr>
        <w:t>Jovi Hoonjan | Love 2 Meditate</w:t>
      </w:r>
    </w:p>
    <w:p w14:paraId="62890F00" w14:textId="1BAE21C4" w:rsidR="00C6554A" w:rsidRPr="00565518" w:rsidRDefault="00C6554A" w:rsidP="00C6554A">
      <w:pPr>
        <w:pStyle w:val="ContactInfo"/>
        <w:rPr>
          <w:rFonts w:ascii="Arial" w:hAnsi="Arial" w:cs="Arial"/>
        </w:rPr>
      </w:pPr>
      <w:r w:rsidRPr="00565518">
        <w:rPr>
          <w:rFonts w:ascii="Arial" w:hAnsi="Arial" w:cs="Arial"/>
        </w:rPr>
        <w:br w:type="page"/>
      </w:r>
    </w:p>
    <w:sdt>
      <w:sdtPr>
        <w:rPr>
          <w:rFonts w:ascii="Arial" w:eastAsiaTheme="minorHAnsi" w:hAnsi="Arial" w:cs="Arial"/>
          <w:color w:val="595959" w:themeColor="text1" w:themeTint="A6"/>
          <w:sz w:val="22"/>
          <w:szCs w:val="22"/>
        </w:rPr>
        <w:id w:val="154510113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D625729" w14:textId="247F6279" w:rsidR="00D97B44" w:rsidRPr="00565518" w:rsidRDefault="00D97B44">
          <w:pPr>
            <w:pStyle w:val="TOCHeading"/>
            <w:rPr>
              <w:rFonts w:ascii="Arial" w:hAnsi="Arial" w:cs="Arial"/>
            </w:rPr>
          </w:pPr>
          <w:r w:rsidRPr="00565518">
            <w:rPr>
              <w:rFonts w:ascii="Arial" w:hAnsi="Arial" w:cs="Arial"/>
            </w:rPr>
            <w:t>Contents</w:t>
          </w:r>
        </w:p>
        <w:p w14:paraId="74231365" w14:textId="6B1C4F2C" w:rsidR="00FA0FBE" w:rsidRDefault="00D97B44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/>
              <w:noProof/>
              <w:color w:val="auto"/>
            </w:rPr>
          </w:pPr>
          <w:r w:rsidRPr="00565518">
            <w:rPr>
              <w:rFonts w:ascii="Arial" w:hAnsi="Arial" w:cs="Arial"/>
            </w:rPr>
            <w:fldChar w:fldCharType="begin"/>
          </w:r>
          <w:r w:rsidRPr="00565518">
            <w:rPr>
              <w:rFonts w:ascii="Arial" w:hAnsi="Arial" w:cs="Arial"/>
            </w:rPr>
            <w:instrText xml:space="preserve"> TOC \o "1-3" \h \z \u </w:instrText>
          </w:r>
          <w:r w:rsidRPr="00565518">
            <w:rPr>
              <w:rFonts w:ascii="Arial" w:hAnsi="Arial" w:cs="Arial"/>
            </w:rPr>
            <w:fldChar w:fldCharType="separate"/>
          </w:r>
          <w:hyperlink w:anchor="_Toc68006947" w:history="1">
            <w:r w:rsidR="00FA0FBE" w:rsidRPr="006B000B">
              <w:rPr>
                <w:rStyle w:val="Hyperlink"/>
                <w:rFonts w:ascii="Arial" w:hAnsi="Arial" w:cs="Arial"/>
                <w:noProof/>
              </w:rPr>
              <w:t xml:space="preserve">1 - </w:t>
            </w:r>
            <w:r w:rsidR="00FA0FBE">
              <w:rPr>
                <w:rFonts w:eastAsiaTheme="minorEastAsia"/>
                <w:noProof/>
                <w:color w:val="auto"/>
              </w:rPr>
              <w:tab/>
            </w:r>
            <w:r w:rsidR="00FA0FBE" w:rsidRPr="006B000B">
              <w:rPr>
                <w:rStyle w:val="Hyperlink"/>
                <w:rFonts w:ascii="Arial" w:hAnsi="Arial" w:cs="Arial"/>
                <w:noProof/>
              </w:rPr>
              <w:t>Introduction</w:t>
            </w:r>
            <w:r w:rsidR="00FA0FBE">
              <w:rPr>
                <w:noProof/>
                <w:webHidden/>
              </w:rPr>
              <w:tab/>
            </w:r>
            <w:r w:rsidR="00FA0FBE">
              <w:rPr>
                <w:noProof/>
                <w:webHidden/>
              </w:rPr>
              <w:fldChar w:fldCharType="begin"/>
            </w:r>
            <w:r w:rsidR="00FA0FBE">
              <w:rPr>
                <w:noProof/>
                <w:webHidden/>
              </w:rPr>
              <w:instrText xml:space="preserve"> PAGEREF _Toc68006947 \h </w:instrText>
            </w:r>
            <w:r w:rsidR="00FA0FBE">
              <w:rPr>
                <w:noProof/>
                <w:webHidden/>
              </w:rPr>
            </w:r>
            <w:r w:rsidR="00FA0FBE">
              <w:rPr>
                <w:noProof/>
                <w:webHidden/>
              </w:rPr>
              <w:fldChar w:fldCharType="separate"/>
            </w:r>
            <w:r w:rsidR="00FA0FBE">
              <w:rPr>
                <w:noProof/>
                <w:webHidden/>
              </w:rPr>
              <w:t>2</w:t>
            </w:r>
            <w:r w:rsidR="00FA0FBE">
              <w:rPr>
                <w:noProof/>
                <w:webHidden/>
              </w:rPr>
              <w:fldChar w:fldCharType="end"/>
            </w:r>
          </w:hyperlink>
        </w:p>
        <w:p w14:paraId="00AC1031" w14:textId="4B0C372E" w:rsidR="00FA0FBE" w:rsidRDefault="00FA0FBE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/>
              <w:noProof/>
              <w:color w:val="auto"/>
            </w:rPr>
          </w:pPr>
          <w:hyperlink w:anchor="_Toc68006948" w:history="1">
            <w:r w:rsidRPr="006B000B">
              <w:rPr>
                <w:rStyle w:val="Hyperlink"/>
                <w:rFonts w:ascii="Arial" w:hAnsi="Arial" w:cs="Arial"/>
                <w:noProof/>
              </w:rPr>
              <w:t xml:space="preserve">2 – </w:t>
            </w:r>
            <w:r>
              <w:rPr>
                <w:rFonts w:eastAsiaTheme="minorEastAsia"/>
                <w:noProof/>
                <w:color w:val="auto"/>
              </w:rPr>
              <w:tab/>
            </w:r>
            <w:r w:rsidRPr="006B000B">
              <w:rPr>
                <w:rStyle w:val="Hyperlink"/>
                <w:rFonts w:ascii="Arial" w:hAnsi="Arial" w:cs="Arial"/>
                <w:noProof/>
              </w:rPr>
              <w:t>Spiritual Soul Uplift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_Toc68006948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F5DD13" w14:textId="217A9E3E" w:rsidR="00FA0FBE" w:rsidRDefault="00FA0FBE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/>
              <w:noProof/>
              <w:color w:val="auto"/>
            </w:rPr>
          </w:pPr>
          <w:hyperlink w:anchor="_Toc68006949" w:history="1">
            <w:r w:rsidRPr="006B000B">
              <w:rPr>
                <w:rStyle w:val="Hyperlink"/>
                <w:rFonts w:ascii="Arial" w:hAnsi="Arial" w:cs="Arial"/>
                <w:noProof/>
              </w:rPr>
              <w:t xml:space="preserve">3 - </w:t>
            </w:r>
            <w:r>
              <w:rPr>
                <w:rFonts w:eastAsiaTheme="minorEastAsia"/>
                <w:noProof/>
                <w:color w:val="auto"/>
              </w:rPr>
              <w:tab/>
            </w:r>
            <w:r w:rsidRPr="006B000B">
              <w:rPr>
                <w:rStyle w:val="Hyperlink"/>
                <w:rFonts w:ascii="Arial" w:hAnsi="Arial" w:cs="Arial"/>
                <w:noProof/>
              </w:rPr>
              <w:t>Back down to Earth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_Toc68006949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2F015C" w14:textId="4380A61F" w:rsidR="00FA0FBE" w:rsidRDefault="00FA0FBE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/>
              <w:noProof/>
              <w:color w:val="auto"/>
            </w:rPr>
          </w:pPr>
          <w:hyperlink w:anchor="_Toc68006950" w:history="1">
            <w:r w:rsidRPr="006B000B">
              <w:rPr>
                <w:rStyle w:val="Hyperlink"/>
                <w:rFonts w:ascii="Arial" w:hAnsi="Arial" w:cs="Arial"/>
                <w:noProof/>
              </w:rPr>
              <w:t xml:space="preserve">4 – </w:t>
            </w:r>
            <w:r>
              <w:rPr>
                <w:rFonts w:eastAsiaTheme="minorEastAsia"/>
                <w:noProof/>
                <w:color w:val="auto"/>
              </w:rPr>
              <w:tab/>
            </w:r>
            <w:r w:rsidRPr="006B000B">
              <w:rPr>
                <w:rStyle w:val="Hyperlink"/>
                <w:rFonts w:ascii="Arial" w:hAnsi="Arial" w:cs="Arial"/>
                <w:noProof/>
              </w:rPr>
              <w:t>Raising the Vibes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_Toc68006950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541B76" w14:textId="78FFE8A9" w:rsidR="00FA0FBE" w:rsidRDefault="00FA0FBE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/>
              <w:noProof/>
              <w:color w:val="auto"/>
            </w:rPr>
          </w:pPr>
          <w:hyperlink w:anchor="_Toc68006951" w:history="1">
            <w:r w:rsidRPr="006B000B">
              <w:rPr>
                <w:rStyle w:val="Hyperlink"/>
                <w:rFonts w:ascii="Arial" w:hAnsi="Arial" w:cs="Arial"/>
                <w:noProof/>
              </w:rPr>
              <w:t xml:space="preserve">4 - </w:t>
            </w:r>
            <w:r>
              <w:rPr>
                <w:rFonts w:eastAsiaTheme="minorEastAsia"/>
                <w:noProof/>
                <w:color w:val="auto"/>
              </w:rPr>
              <w:tab/>
            </w:r>
            <w:r w:rsidRPr="006B000B">
              <w:rPr>
                <w:rStyle w:val="Hyperlink"/>
                <w:rFonts w:ascii="Arial" w:hAnsi="Arial" w:cs="Arial"/>
                <w:noProof/>
              </w:rPr>
              <w:t>Leap into the Future Ritual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_Toc68006951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AE4D11" w14:textId="0F6B5EB1" w:rsidR="00FA0FBE" w:rsidRDefault="00FA0FBE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/>
              <w:noProof/>
              <w:color w:val="auto"/>
            </w:rPr>
          </w:pPr>
          <w:hyperlink w:anchor="_Toc68006952" w:history="1">
            <w:r w:rsidRPr="006B000B">
              <w:rPr>
                <w:rStyle w:val="Hyperlink"/>
                <w:rFonts w:ascii="Arial" w:hAnsi="Arial" w:cs="Arial"/>
                <w:noProof/>
              </w:rPr>
              <w:t xml:space="preserve">7 – </w:t>
            </w:r>
            <w:r>
              <w:rPr>
                <w:rFonts w:eastAsiaTheme="minorEastAsia"/>
                <w:noProof/>
                <w:color w:val="auto"/>
              </w:rPr>
              <w:tab/>
            </w:r>
            <w:r w:rsidRPr="006B000B">
              <w:rPr>
                <w:rStyle w:val="Hyperlink"/>
                <w:rFonts w:ascii="Arial" w:hAnsi="Arial" w:cs="Arial"/>
                <w:noProof/>
              </w:rPr>
              <w:t>Abundant I 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_Toc68006952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CF5ECA" w14:textId="1E9191A9" w:rsidR="00FA0FBE" w:rsidRDefault="00FA0FBE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/>
              <w:noProof/>
              <w:color w:val="auto"/>
            </w:rPr>
          </w:pPr>
          <w:hyperlink w:anchor="_Toc68006953" w:history="1">
            <w:r w:rsidRPr="006B000B">
              <w:rPr>
                <w:rStyle w:val="Hyperlink"/>
                <w:rFonts w:ascii="Arial" w:hAnsi="Arial" w:cs="Arial"/>
                <w:noProof/>
              </w:rPr>
              <w:t>8 -</w:t>
            </w:r>
            <w:r>
              <w:rPr>
                <w:rFonts w:eastAsiaTheme="minorEastAsia"/>
                <w:noProof/>
                <w:color w:val="auto"/>
              </w:rPr>
              <w:tab/>
            </w:r>
            <w:r w:rsidRPr="006B000B">
              <w:rPr>
                <w:rStyle w:val="Hyperlink"/>
                <w:rFonts w:ascii="Arial" w:hAnsi="Arial" w:cs="Arial"/>
                <w:noProof/>
              </w:rPr>
              <w:t>The Evaluation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_Toc68006953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B6B59C" w14:textId="48744E83" w:rsidR="00D97B44" w:rsidRPr="00565518" w:rsidRDefault="00D97B44">
          <w:pPr>
            <w:rPr>
              <w:rFonts w:ascii="Arial" w:hAnsi="Arial" w:cs="Arial"/>
            </w:rPr>
          </w:pPr>
          <w:r w:rsidRPr="00565518">
            <w:rPr>
              <w:rFonts w:ascii="Arial" w:hAnsi="Arial" w:cs="Arial"/>
              <w:b/>
              <w:bCs/>
              <w:noProof/>
            </w:rPr>
            <w:fldChar w:fldCharType="end"/>
          </w:r>
        </w:p>
      </w:sdtContent>
    </w:sdt>
    <w:p w14:paraId="07C6C972" w14:textId="702ABD41" w:rsidR="00D97B44" w:rsidRPr="00565518" w:rsidRDefault="00D97B44">
      <w:pPr>
        <w:rPr>
          <w:rFonts w:ascii="Arial" w:hAnsi="Arial" w:cs="Arial"/>
        </w:rPr>
      </w:pPr>
    </w:p>
    <w:p w14:paraId="32AB5236" w14:textId="77777777" w:rsidR="00D97B44" w:rsidRPr="00565518" w:rsidRDefault="00D97B44">
      <w:pPr>
        <w:rPr>
          <w:rFonts w:ascii="Arial" w:hAnsi="Arial" w:cs="Arial"/>
        </w:rPr>
      </w:pPr>
    </w:p>
    <w:p w14:paraId="5A08C408" w14:textId="77777777" w:rsidR="000203B2" w:rsidRDefault="000203B2">
      <w:pPr>
        <w:rPr>
          <w:rFonts w:ascii="Arial" w:hAnsi="Arial" w:cs="Arial"/>
        </w:rPr>
      </w:pPr>
    </w:p>
    <w:p w14:paraId="68CC124C" w14:textId="77ED3577" w:rsidR="00D97B44" w:rsidRPr="00565518" w:rsidRDefault="00D97B44">
      <w:pPr>
        <w:rPr>
          <w:rFonts w:ascii="Arial" w:eastAsiaTheme="majorEastAsia" w:hAnsi="Arial" w:cs="Arial"/>
          <w:caps/>
          <w:color w:val="007789" w:themeColor="accent1" w:themeShade="BF"/>
          <w:sz w:val="24"/>
        </w:rPr>
      </w:pPr>
      <w:r w:rsidRPr="00565518">
        <w:rPr>
          <w:rFonts w:ascii="Arial" w:hAnsi="Arial" w:cs="Arial"/>
        </w:rPr>
        <w:br w:type="page"/>
      </w:r>
    </w:p>
    <w:p w14:paraId="1ADA0DF5" w14:textId="115C6451" w:rsidR="00C91C0E" w:rsidRDefault="00AF7B3E" w:rsidP="00A413E7">
      <w:pPr>
        <w:pStyle w:val="Heading2"/>
        <w:rPr>
          <w:rFonts w:ascii="Arial" w:hAnsi="Arial" w:cs="Arial"/>
        </w:rPr>
      </w:pPr>
      <w:bookmarkStart w:id="5" w:name="_Toc68006947"/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577D38D5" wp14:editId="2AF13721">
                <wp:simplePos x="0" y="0"/>
                <wp:positionH relativeFrom="page">
                  <wp:align>right</wp:align>
                </wp:positionH>
                <wp:positionV relativeFrom="paragraph">
                  <wp:posOffset>-1113046</wp:posOffset>
                </wp:positionV>
                <wp:extent cx="7762021" cy="4856422"/>
                <wp:effectExtent l="0" t="0" r="0" b="190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021" cy="485642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5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E19E7D" id="Rectangle 13" o:spid="_x0000_s1026" style="position:absolute;margin-left:560pt;margin-top:-87.65pt;width:611.2pt;height:382.4pt;z-index:-2516275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" fillcolor="#d8d8d8 [2732]" stroked="f" strokeweight="2pt">
                <v:fill opacity="35466f"/>
                <w10:wrap anchorx="page"/>
              </v:rect>
            </w:pict>
          </mc:Fallback>
        </mc:AlternateContent>
      </w:r>
      <w:r w:rsidR="00F703CB">
        <w:rPr>
          <w:rFonts w:ascii="Arial" w:hAnsi="Arial" w:cs="Arial"/>
          <w:noProof/>
        </w:rPr>
        <w:drawing>
          <wp:anchor distT="0" distB="0" distL="114300" distR="114300" simplePos="0" relativeHeight="251678720" behindDoc="1" locked="0" layoutInCell="1" allowOverlap="1" wp14:anchorId="524D6D69" wp14:editId="19E408BA">
            <wp:simplePos x="0" y="0"/>
            <wp:positionH relativeFrom="page">
              <wp:posOffset>-342900</wp:posOffset>
            </wp:positionH>
            <wp:positionV relativeFrom="paragraph">
              <wp:posOffset>-1154430</wp:posOffset>
            </wp:positionV>
            <wp:extent cx="9732574" cy="11486515"/>
            <wp:effectExtent l="0" t="0" r="2540" b="635"/>
            <wp:wrapNone/>
            <wp:docPr id="4" name="Picture 4" descr="A necklace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necklace on a table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38" r="10752" b="104"/>
                    <a:stretch/>
                  </pic:blipFill>
                  <pic:spPr bwMode="auto">
                    <a:xfrm>
                      <a:off x="0" y="0"/>
                      <a:ext cx="9732574" cy="11486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C0E" w:rsidRPr="00565518">
        <w:rPr>
          <w:rFonts w:ascii="Arial" w:hAnsi="Arial" w:cs="Arial"/>
        </w:rPr>
        <w:t xml:space="preserve">1 - </w:t>
      </w:r>
      <w:r w:rsidR="00C91C0E" w:rsidRPr="00565518">
        <w:rPr>
          <w:rFonts w:ascii="Arial" w:hAnsi="Arial" w:cs="Arial"/>
        </w:rPr>
        <w:tab/>
        <w:t>Introduction</w:t>
      </w:r>
      <w:bookmarkEnd w:id="5"/>
    </w:p>
    <w:p w14:paraId="6ACCDA95" w14:textId="5C0C2723" w:rsidR="000203B2" w:rsidRPr="000203B2" w:rsidRDefault="000203B2" w:rsidP="000203B2">
      <w:pPr>
        <w:rPr>
          <w:color w:val="auto"/>
        </w:rPr>
      </w:pPr>
    </w:p>
    <w:p w14:paraId="6E67B3B7" w14:textId="790CB4FE" w:rsidR="000203B2" w:rsidRPr="00AF7B3E" w:rsidRDefault="000203B2" w:rsidP="00AA1FE8">
      <w:pPr>
        <w:jc w:val="both"/>
        <w:rPr>
          <w:rFonts w:ascii="Trebuchet MS" w:hAnsi="Trebuchet MS"/>
          <w:color w:val="auto"/>
          <w:sz w:val="30"/>
          <w:szCs w:val="30"/>
        </w:rPr>
      </w:pPr>
      <w:r w:rsidRPr="00AF7B3E">
        <w:rPr>
          <w:rFonts w:ascii="Trebuchet MS" w:hAnsi="Trebuchet MS"/>
          <w:color w:val="auto"/>
          <w:sz w:val="30"/>
          <w:szCs w:val="30"/>
        </w:rPr>
        <w:t xml:space="preserve">Please use this Journal to record all your insights and discoveries. </w:t>
      </w:r>
      <w:r w:rsidR="00D82649" w:rsidRPr="00AF7B3E">
        <w:rPr>
          <w:rFonts w:ascii="Trebuchet MS" w:hAnsi="Trebuchet MS"/>
          <w:color w:val="auto"/>
          <w:sz w:val="30"/>
          <w:szCs w:val="30"/>
        </w:rPr>
        <w:t>T</w:t>
      </w:r>
      <w:r w:rsidR="004658C9" w:rsidRPr="00AF7B3E">
        <w:rPr>
          <w:rFonts w:ascii="Trebuchet MS" w:hAnsi="Trebuchet MS"/>
          <w:color w:val="auto"/>
          <w:sz w:val="30"/>
          <w:szCs w:val="30"/>
        </w:rPr>
        <w:t>ype in the boxes, they will automatically expand.</w:t>
      </w:r>
    </w:p>
    <w:p w14:paraId="40AAD307" w14:textId="4D6012A1" w:rsidR="00986669" w:rsidRPr="00AF7B3E" w:rsidRDefault="00986669" w:rsidP="00AA1FE8">
      <w:pPr>
        <w:jc w:val="both"/>
        <w:rPr>
          <w:rFonts w:ascii="Trebuchet MS" w:hAnsi="Trebuchet MS"/>
          <w:color w:val="auto"/>
          <w:sz w:val="30"/>
          <w:szCs w:val="30"/>
        </w:rPr>
      </w:pPr>
      <w:r w:rsidRPr="00AF7B3E">
        <w:rPr>
          <w:rFonts w:ascii="Trebuchet MS" w:hAnsi="Trebuchet MS"/>
          <w:color w:val="auto"/>
          <w:sz w:val="30"/>
          <w:szCs w:val="30"/>
        </w:rPr>
        <w:t xml:space="preserve">If you prefer to work with a printed copy, you will </w:t>
      </w:r>
      <w:r w:rsidR="00D82649" w:rsidRPr="00AF7B3E">
        <w:rPr>
          <w:rFonts w:ascii="Trebuchet MS" w:hAnsi="Trebuchet MS"/>
          <w:color w:val="auto"/>
          <w:sz w:val="30"/>
          <w:szCs w:val="30"/>
        </w:rPr>
        <w:t xml:space="preserve">first </w:t>
      </w:r>
      <w:r w:rsidRPr="00AF7B3E">
        <w:rPr>
          <w:rFonts w:ascii="Trebuchet MS" w:hAnsi="Trebuchet MS"/>
          <w:color w:val="auto"/>
          <w:sz w:val="30"/>
          <w:szCs w:val="30"/>
        </w:rPr>
        <w:t xml:space="preserve">need to </w:t>
      </w:r>
      <w:r w:rsidR="002D58D9" w:rsidRPr="00AF7B3E">
        <w:rPr>
          <w:rFonts w:ascii="Trebuchet MS" w:hAnsi="Trebuchet MS"/>
          <w:color w:val="auto"/>
          <w:sz w:val="30"/>
          <w:szCs w:val="30"/>
        </w:rPr>
        <w:t>expand the text boxes or remove them completely</w:t>
      </w:r>
      <w:r w:rsidR="00D82649" w:rsidRPr="00AF7B3E">
        <w:rPr>
          <w:rFonts w:ascii="Trebuchet MS" w:hAnsi="Trebuchet MS"/>
          <w:color w:val="auto"/>
          <w:sz w:val="30"/>
          <w:szCs w:val="30"/>
        </w:rPr>
        <w:t>, creating space for you to write underneath the questions</w:t>
      </w:r>
      <w:r w:rsidR="002D58D9" w:rsidRPr="00AF7B3E">
        <w:rPr>
          <w:rFonts w:ascii="Trebuchet MS" w:hAnsi="Trebuchet MS"/>
          <w:color w:val="auto"/>
          <w:sz w:val="30"/>
          <w:szCs w:val="30"/>
        </w:rPr>
        <w:t>.</w:t>
      </w:r>
    </w:p>
    <w:p w14:paraId="79B7897F" w14:textId="1122B344" w:rsidR="00A12450" w:rsidRPr="00AF7B3E" w:rsidRDefault="00A12450" w:rsidP="00AA1FE8">
      <w:pPr>
        <w:jc w:val="both"/>
        <w:rPr>
          <w:rFonts w:ascii="Trebuchet MS" w:hAnsi="Trebuchet MS"/>
          <w:color w:val="auto"/>
          <w:sz w:val="30"/>
          <w:szCs w:val="30"/>
        </w:rPr>
      </w:pPr>
    </w:p>
    <w:p w14:paraId="7B44015B" w14:textId="785267C4" w:rsidR="00A12450" w:rsidRPr="00AF7B3E" w:rsidRDefault="00A12450" w:rsidP="00AA1FE8">
      <w:pPr>
        <w:jc w:val="both"/>
        <w:rPr>
          <w:rFonts w:ascii="Trebuchet MS" w:hAnsi="Trebuchet MS"/>
          <w:color w:val="auto"/>
          <w:sz w:val="30"/>
          <w:szCs w:val="30"/>
        </w:rPr>
      </w:pPr>
      <w:r w:rsidRPr="00AF7B3E">
        <w:rPr>
          <w:rFonts w:ascii="Trebuchet MS" w:hAnsi="Trebuchet MS"/>
          <w:color w:val="auto"/>
          <w:sz w:val="30"/>
          <w:szCs w:val="30"/>
        </w:rPr>
        <w:t>Feel free to listen to any of the meditations or repeat the exercises more than once – the more you do them, the stronger the impact you will have.</w:t>
      </w:r>
    </w:p>
    <w:p w14:paraId="440C36C6" w14:textId="793D199C" w:rsidR="000203B2" w:rsidRPr="000203B2" w:rsidRDefault="000203B2" w:rsidP="000203B2">
      <w:pPr>
        <w:rPr>
          <w:color w:val="auto"/>
        </w:rPr>
      </w:pPr>
    </w:p>
    <w:p w14:paraId="19FA250D" w14:textId="617D5B10" w:rsidR="00C91C0E" w:rsidRPr="00565518" w:rsidRDefault="00C91C0E" w:rsidP="00F703CB">
      <w:pPr>
        <w:tabs>
          <w:tab w:val="left" w:pos="6285"/>
        </w:tabs>
        <w:rPr>
          <w:rFonts w:ascii="Arial" w:eastAsiaTheme="majorEastAsia" w:hAnsi="Arial" w:cs="Arial"/>
          <w:b/>
          <w:caps/>
          <w:color w:val="auto"/>
          <w:sz w:val="36"/>
        </w:rPr>
      </w:pPr>
      <w:r w:rsidRPr="00565518">
        <w:rPr>
          <w:rFonts w:ascii="Arial" w:hAnsi="Arial" w:cs="Arial"/>
        </w:rPr>
        <w:br w:type="page"/>
      </w:r>
      <w:r w:rsidR="00AF7B3E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211B594B" wp14:editId="79520043">
                <wp:simplePos x="0" y="0"/>
                <wp:positionH relativeFrom="page">
                  <wp:align>right</wp:align>
                </wp:positionH>
                <wp:positionV relativeFrom="paragraph">
                  <wp:posOffset>-1097280</wp:posOffset>
                </wp:positionV>
                <wp:extent cx="7762021" cy="4856422"/>
                <wp:effectExtent l="0" t="0" r="0" b="190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021" cy="485642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5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5357FF" id="Rectangle 16" o:spid="_x0000_s1026" style="position:absolute;margin-left:560pt;margin-top:-86.4pt;width:611.2pt;height:382.4pt;z-index:-2516254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" fillcolor="#d8d8d8 [2732]" stroked="f" strokeweight="2pt">
                <v:fill opacity="35466f"/>
                <w10:wrap anchorx="page"/>
              </v:rect>
            </w:pict>
          </mc:Fallback>
        </mc:AlternateContent>
      </w:r>
      <w:r w:rsidR="00AD45EA">
        <w:rPr>
          <w:rFonts w:ascii="Arial" w:hAnsi="Arial" w:cs="Arial"/>
          <w:noProof/>
          <w:color w:val="FFFFFF" w:themeColor="background1"/>
        </w:rPr>
        <w:drawing>
          <wp:anchor distT="0" distB="0" distL="114300" distR="114300" simplePos="0" relativeHeight="251679744" behindDoc="1" locked="0" layoutInCell="1" allowOverlap="1" wp14:anchorId="76EA0C09" wp14:editId="6EF09398">
            <wp:simplePos x="0" y="0"/>
            <wp:positionH relativeFrom="page">
              <wp:posOffset>-967740</wp:posOffset>
            </wp:positionH>
            <wp:positionV relativeFrom="paragraph">
              <wp:posOffset>-1097280</wp:posOffset>
            </wp:positionV>
            <wp:extent cx="10455051" cy="10048875"/>
            <wp:effectExtent l="0" t="0" r="3810" b="0"/>
            <wp:wrapNone/>
            <wp:docPr id="5" name="Picture 5" descr="Smoke coming out of a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moke coming out of a rock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1" r="17257"/>
                    <a:stretch/>
                  </pic:blipFill>
                  <pic:spPr bwMode="auto">
                    <a:xfrm>
                      <a:off x="0" y="0"/>
                      <a:ext cx="10455051" cy="1004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3CB">
        <w:rPr>
          <w:rFonts w:ascii="Arial" w:hAnsi="Arial" w:cs="Arial"/>
        </w:rPr>
        <w:tab/>
      </w:r>
    </w:p>
    <w:p w14:paraId="3F114E57" w14:textId="6D220AEB" w:rsidR="00C6554A" w:rsidRPr="00AD45EA" w:rsidRDefault="00C91C0E" w:rsidP="00A413E7">
      <w:pPr>
        <w:pStyle w:val="Heading2"/>
        <w:rPr>
          <w:rFonts w:ascii="Arial" w:hAnsi="Arial" w:cs="Arial"/>
        </w:rPr>
      </w:pPr>
      <w:bookmarkStart w:id="6" w:name="_Toc68006948"/>
      <w:r w:rsidRPr="00AD45EA">
        <w:rPr>
          <w:rFonts w:ascii="Arial" w:hAnsi="Arial" w:cs="Arial"/>
        </w:rPr>
        <w:t>2</w:t>
      </w:r>
      <w:r w:rsidR="00997A0D" w:rsidRPr="00AD45EA">
        <w:rPr>
          <w:rFonts w:ascii="Arial" w:hAnsi="Arial" w:cs="Arial"/>
        </w:rPr>
        <w:t xml:space="preserve"> – </w:t>
      </w:r>
      <w:r w:rsidR="00141E86" w:rsidRPr="00AD45EA">
        <w:rPr>
          <w:rFonts w:ascii="Arial" w:hAnsi="Arial" w:cs="Arial"/>
        </w:rPr>
        <w:tab/>
      </w:r>
      <w:r w:rsidR="00E5258F" w:rsidRPr="00AD45EA">
        <w:rPr>
          <w:rFonts w:ascii="Arial" w:hAnsi="Arial" w:cs="Arial"/>
        </w:rPr>
        <w:t>Spiritual Soul Uplift</w:t>
      </w:r>
      <w:bookmarkEnd w:id="6"/>
    </w:p>
    <w:p w14:paraId="240A3EAE" w14:textId="2A2A8F6B" w:rsidR="001F1E03" w:rsidRPr="00AA1FE8" w:rsidRDefault="001F1E03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</w:p>
    <w:p w14:paraId="58E1B672" w14:textId="049EE04E" w:rsidR="001F1E03" w:rsidRPr="00565518" w:rsidRDefault="001F1E03" w:rsidP="00783B60">
      <w:pPr>
        <w:rPr>
          <w:rFonts w:ascii="Arial" w:hAnsi="Arial" w:cs="Arial"/>
          <w:color w:val="auto"/>
        </w:rPr>
      </w:pPr>
    </w:p>
    <w:p w14:paraId="6BD842AB" w14:textId="5D111C5B" w:rsidR="001F1E03" w:rsidRPr="00565518" w:rsidRDefault="001F1E03">
      <w:pPr>
        <w:rPr>
          <w:rFonts w:ascii="Arial" w:hAnsi="Arial" w:cs="Arial"/>
          <w:color w:val="auto"/>
        </w:rPr>
      </w:pPr>
      <w:r w:rsidRPr="00565518">
        <w:rPr>
          <w:rFonts w:ascii="Arial" w:hAnsi="Arial" w:cs="Arial"/>
          <w:color w:val="auto"/>
        </w:rPr>
        <w:br w:type="page"/>
      </w:r>
    </w:p>
    <w:tbl>
      <w:tblPr>
        <w:tblStyle w:val="TableGrid"/>
        <w:tblW w:w="8725" w:type="dxa"/>
        <w:tblLook w:val="04A0" w:firstRow="1" w:lastRow="0" w:firstColumn="1" w:lastColumn="0" w:noHBand="0" w:noVBand="1"/>
      </w:tblPr>
      <w:tblGrid>
        <w:gridCol w:w="1615"/>
        <w:gridCol w:w="1710"/>
        <w:gridCol w:w="5400"/>
      </w:tblGrid>
      <w:tr w:rsidR="001F1E03" w:rsidRPr="00565518" w14:paraId="695BD0F9" w14:textId="77777777" w:rsidTr="001F1E03">
        <w:tc>
          <w:tcPr>
            <w:tcW w:w="1615" w:type="dxa"/>
            <w:shd w:val="clear" w:color="auto" w:fill="C9F7F1" w:themeFill="accent6" w:themeFillTint="33"/>
          </w:tcPr>
          <w:p w14:paraId="3F4ADB63" w14:textId="7B6B9AF7" w:rsidR="001F1E03" w:rsidRPr="00565518" w:rsidRDefault="001F1E03" w:rsidP="000E57F2">
            <w:pPr>
              <w:spacing w:before="240" w:after="240"/>
              <w:jc w:val="both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lastRenderedPageBreak/>
              <w:t>Date</w:t>
            </w:r>
          </w:p>
        </w:tc>
        <w:tc>
          <w:tcPr>
            <w:tcW w:w="1710" w:type="dxa"/>
            <w:shd w:val="clear" w:color="auto" w:fill="C9F7F1" w:themeFill="accent6" w:themeFillTint="33"/>
          </w:tcPr>
          <w:p w14:paraId="26376C21" w14:textId="46DDA8FC" w:rsidR="001F1E03" w:rsidRPr="00565518" w:rsidRDefault="001F1E03" w:rsidP="000E57F2">
            <w:pPr>
              <w:spacing w:before="240" w:after="240"/>
              <w:jc w:val="both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Wh</w:t>
            </w:r>
            <w:r w:rsidR="00C90847" w:rsidRPr="00565518">
              <w:rPr>
                <w:rFonts w:ascii="Arial" w:hAnsi="Arial" w:cs="Arial"/>
                <w:color w:val="auto"/>
              </w:rPr>
              <w:t>at</w:t>
            </w:r>
            <w:r w:rsidRPr="00565518">
              <w:rPr>
                <w:rFonts w:ascii="Arial" w:hAnsi="Arial" w:cs="Arial"/>
                <w:color w:val="auto"/>
              </w:rPr>
              <w:t xml:space="preserve"> time of day was the meditation done</w:t>
            </w:r>
            <w:r w:rsidR="00C90847" w:rsidRPr="00565518">
              <w:rPr>
                <w:rFonts w:ascii="Arial" w:hAnsi="Arial" w:cs="Arial"/>
                <w:color w:val="auto"/>
              </w:rPr>
              <w:t xml:space="preserve">? </w:t>
            </w:r>
          </w:p>
        </w:tc>
        <w:tc>
          <w:tcPr>
            <w:tcW w:w="5400" w:type="dxa"/>
            <w:shd w:val="clear" w:color="auto" w:fill="C9F7F1" w:themeFill="accent6" w:themeFillTint="33"/>
          </w:tcPr>
          <w:p w14:paraId="35CF361D" w14:textId="6AE7BE73" w:rsidR="001F1E03" w:rsidRPr="00565518" w:rsidRDefault="00C90847" w:rsidP="000E57F2">
            <w:pPr>
              <w:spacing w:before="240" w:after="240"/>
              <w:jc w:val="both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 xml:space="preserve">What happened and </w:t>
            </w:r>
            <w:r w:rsidR="00FE238A" w:rsidRPr="00565518">
              <w:rPr>
                <w:rFonts w:ascii="Arial" w:hAnsi="Arial" w:cs="Arial"/>
                <w:color w:val="auto"/>
              </w:rPr>
              <w:t xml:space="preserve">what </w:t>
            </w:r>
            <w:r w:rsidRPr="00565518">
              <w:rPr>
                <w:rFonts w:ascii="Arial" w:hAnsi="Arial" w:cs="Arial"/>
                <w:color w:val="auto"/>
              </w:rPr>
              <w:t xml:space="preserve">messages </w:t>
            </w:r>
            <w:r w:rsidR="00FE238A" w:rsidRPr="00565518">
              <w:rPr>
                <w:rFonts w:ascii="Arial" w:hAnsi="Arial" w:cs="Arial"/>
                <w:color w:val="auto"/>
              </w:rPr>
              <w:t xml:space="preserve">did you </w:t>
            </w:r>
            <w:r w:rsidRPr="00565518">
              <w:rPr>
                <w:rFonts w:ascii="Arial" w:hAnsi="Arial" w:cs="Arial"/>
                <w:color w:val="auto"/>
              </w:rPr>
              <w:t>receiv</w:t>
            </w:r>
            <w:r w:rsidR="00FE238A" w:rsidRPr="00565518">
              <w:rPr>
                <w:rFonts w:ascii="Arial" w:hAnsi="Arial" w:cs="Arial"/>
                <w:color w:val="auto"/>
              </w:rPr>
              <w:t>e</w:t>
            </w:r>
            <w:r w:rsidRPr="00565518">
              <w:rPr>
                <w:rFonts w:ascii="Arial" w:hAnsi="Arial" w:cs="Arial"/>
                <w:color w:val="auto"/>
              </w:rPr>
              <w:t xml:space="preserve"> </w:t>
            </w:r>
            <w:r w:rsidR="001F1E03" w:rsidRPr="00565518">
              <w:rPr>
                <w:rFonts w:ascii="Arial" w:hAnsi="Arial" w:cs="Arial"/>
                <w:color w:val="auto"/>
              </w:rPr>
              <w:t>(feelings, sensations, relax</w:t>
            </w:r>
            <w:r w:rsidRPr="00565518">
              <w:rPr>
                <w:rFonts w:ascii="Arial" w:hAnsi="Arial" w:cs="Arial"/>
                <w:color w:val="auto"/>
              </w:rPr>
              <w:t>ed</w:t>
            </w:r>
            <w:r w:rsidR="001F1E03" w:rsidRPr="00565518">
              <w:rPr>
                <w:rFonts w:ascii="Arial" w:hAnsi="Arial" w:cs="Arial"/>
                <w:color w:val="auto"/>
              </w:rPr>
              <w:t>, energiz</w:t>
            </w:r>
            <w:r w:rsidRPr="00565518">
              <w:rPr>
                <w:rFonts w:ascii="Arial" w:hAnsi="Arial" w:cs="Arial"/>
                <w:color w:val="auto"/>
              </w:rPr>
              <w:t>ed</w:t>
            </w:r>
            <w:r w:rsidR="001F1E03" w:rsidRPr="00565518">
              <w:rPr>
                <w:rFonts w:ascii="Arial" w:hAnsi="Arial" w:cs="Arial"/>
                <w:color w:val="auto"/>
              </w:rPr>
              <w:t>,</w:t>
            </w:r>
            <w:r w:rsidRPr="00565518">
              <w:rPr>
                <w:rFonts w:ascii="Arial" w:hAnsi="Arial" w:cs="Arial"/>
                <w:color w:val="auto"/>
              </w:rPr>
              <w:t xml:space="preserve"> sounds, images, inner knowing, sensations, warm, cold, tingling…</w:t>
            </w:r>
            <w:r w:rsidR="001F1E03" w:rsidRPr="00565518">
              <w:rPr>
                <w:rFonts w:ascii="Arial" w:hAnsi="Arial" w:cs="Arial"/>
                <w:color w:val="auto"/>
              </w:rPr>
              <w:t>)</w:t>
            </w:r>
          </w:p>
        </w:tc>
      </w:tr>
      <w:tr w:rsidR="001F1E03" w:rsidRPr="00565518" w14:paraId="0626DF08" w14:textId="77777777" w:rsidTr="001F1E03">
        <w:tc>
          <w:tcPr>
            <w:tcW w:w="1615" w:type="dxa"/>
          </w:tcPr>
          <w:p w14:paraId="21955760" w14:textId="77777777" w:rsidR="001F1E03" w:rsidRPr="00565518" w:rsidRDefault="001F1E03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1316B7EF" w14:textId="77777777" w:rsidR="001F1E03" w:rsidRPr="00565518" w:rsidRDefault="001F1E03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7945CF19" w14:textId="0C201C07" w:rsidR="001F1E03" w:rsidRPr="00565518" w:rsidRDefault="001F1E03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  <w:tr w:rsidR="00A12450" w:rsidRPr="00565518" w14:paraId="3929284D" w14:textId="77777777" w:rsidTr="001F1E03">
        <w:tc>
          <w:tcPr>
            <w:tcW w:w="1615" w:type="dxa"/>
          </w:tcPr>
          <w:p w14:paraId="0DF0CFF1" w14:textId="77777777" w:rsidR="00A12450" w:rsidRPr="00565518" w:rsidRDefault="00A12450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6A6613D6" w14:textId="77777777" w:rsidR="00A12450" w:rsidRPr="00565518" w:rsidRDefault="00A12450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6913D6ED" w14:textId="77777777" w:rsidR="00A12450" w:rsidRPr="00565518" w:rsidRDefault="00A12450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  <w:tr w:rsidR="00A12450" w:rsidRPr="00565518" w14:paraId="6CD77F12" w14:textId="77777777" w:rsidTr="001F1E03">
        <w:tc>
          <w:tcPr>
            <w:tcW w:w="1615" w:type="dxa"/>
          </w:tcPr>
          <w:p w14:paraId="10D23D44" w14:textId="77777777" w:rsidR="00A12450" w:rsidRPr="00565518" w:rsidRDefault="00A12450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6C8505AF" w14:textId="77777777" w:rsidR="00A12450" w:rsidRPr="00565518" w:rsidRDefault="00A12450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4637FC51" w14:textId="77777777" w:rsidR="00A12450" w:rsidRPr="00565518" w:rsidRDefault="00A12450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  <w:tr w:rsidR="00517CE5" w:rsidRPr="00565518" w14:paraId="2350C962" w14:textId="77777777" w:rsidTr="001F1E03">
        <w:tc>
          <w:tcPr>
            <w:tcW w:w="1615" w:type="dxa"/>
          </w:tcPr>
          <w:p w14:paraId="0636FBF7" w14:textId="77777777" w:rsidR="00517CE5" w:rsidRPr="00565518" w:rsidRDefault="00517CE5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066CEFE0" w14:textId="77777777" w:rsidR="00517CE5" w:rsidRPr="00565518" w:rsidRDefault="00517CE5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1C3B203F" w14:textId="77777777" w:rsidR="00517CE5" w:rsidRPr="00565518" w:rsidRDefault="00517CE5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</w:tbl>
    <w:p w14:paraId="7DA9456E" w14:textId="77777777" w:rsidR="00EA04B1" w:rsidRPr="00565518" w:rsidRDefault="00EA04B1">
      <w:pPr>
        <w:rPr>
          <w:rFonts w:ascii="Arial" w:hAnsi="Arial" w:cs="Arial"/>
          <w:color w:val="auto"/>
        </w:rPr>
      </w:pPr>
      <w:r w:rsidRPr="00565518">
        <w:rPr>
          <w:rFonts w:ascii="Arial" w:hAnsi="Arial" w:cs="Arial"/>
          <w:color w:val="auto"/>
        </w:rPr>
        <w:br w:type="page"/>
      </w:r>
    </w:p>
    <w:p w14:paraId="650ED485" w14:textId="093E2404" w:rsidR="002F01A9" w:rsidRDefault="00517CE5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lastRenderedPageBreak/>
        <w:t>In general, how did you like the Crystal Cave Spirits meditation</w:t>
      </w:r>
      <w:r w:rsidR="002F01A9">
        <w:rPr>
          <w:rFonts w:ascii="Trebuchet MS" w:hAnsi="Trebuchet MS"/>
          <w:color w:val="1F497D"/>
          <w:sz w:val="30"/>
          <w:szCs w:val="30"/>
          <w:shd w:val="clear" w:color="auto" w:fill="FFFFFF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2F01A9" w14:paraId="5A07D22D" w14:textId="77777777" w:rsidTr="009519CB">
        <w:tc>
          <w:tcPr>
            <w:tcW w:w="8630" w:type="dxa"/>
          </w:tcPr>
          <w:p w14:paraId="156B8CDE" w14:textId="77777777" w:rsidR="002F01A9" w:rsidRDefault="002F01A9" w:rsidP="009519CB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7FE055CF" w14:textId="7709116E" w:rsidR="002F01A9" w:rsidRPr="002F01A9" w:rsidRDefault="002F01A9" w:rsidP="00AA1FE8">
      <w:pPr>
        <w:jc w:val="both"/>
        <w:rPr>
          <w:rFonts w:ascii="Trebuchet MS" w:hAnsi="Trebuchet MS"/>
          <w:i/>
          <w:iCs/>
          <w:color w:val="1F497D"/>
          <w:sz w:val="24"/>
          <w:szCs w:val="24"/>
          <w:shd w:val="clear" w:color="auto" w:fill="FFFFFF"/>
        </w:rPr>
      </w:pPr>
      <w:r w:rsidRPr="002F01A9">
        <w:rPr>
          <w:rFonts w:ascii="Trebuchet MS" w:hAnsi="Trebuchet MS"/>
          <w:i/>
          <w:iCs/>
          <w:color w:val="1F497D"/>
          <w:sz w:val="24"/>
          <w:szCs w:val="24"/>
          <w:shd w:val="clear" w:color="auto" w:fill="FFFFFF"/>
        </w:rPr>
        <w:t>If you</w:t>
      </w:r>
      <w:r>
        <w:rPr>
          <w:rFonts w:ascii="Trebuchet MS" w:hAnsi="Trebuchet MS"/>
          <w:i/>
          <w:iCs/>
          <w:color w:val="1F497D"/>
          <w:sz w:val="24"/>
          <w:szCs w:val="24"/>
          <w:shd w:val="clear" w:color="auto" w:fill="FFFFFF"/>
        </w:rPr>
        <w:t xml:space="preserve"> feel you</w:t>
      </w:r>
      <w:r w:rsidRPr="002F01A9">
        <w:rPr>
          <w:rFonts w:ascii="Trebuchet MS" w:hAnsi="Trebuchet MS"/>
          <w:i/>
          <w:iCs/>
          <w:color w:val="1F497D"/>
          <w:sz w:val="24"/>
          <w:szCs w:val="24"/>
          <w:shd w:val="clear" w:color="auto" w:fill="FFFFFF"/>
        </w:rPr>
        <w:t xml:space="preserve"> </w:t>
      </w:r>
      <w:proofErr w:type="gramStart"/>
      <w:r w:rsidRPr="002F01A9">
        <w:rPr>
          <w:rFonts w:ascii="Trebuchet MS" w:hAnsi="Trebuchet MS"/>
          <w:i/>
          <w:iCs/>
          <w:color w:val="1F497D"/>
          <w:sz w:val="24"/>
          <w:szCs w:val="24"/>
          <w:shd w:val="clear" w:color="auto" w:fill="FFFFFF"/>
        </w:rPr>
        <w:t>didn’t</w:t>
      </w:r>
      <w:proofErr w:type="gramEnd"/>
      <w:r w:rsidRPr="002F01A9">
        <w:rPr>
          <w:rFonts w:ascii="Trebuchet MS" w:hAnsi="Trebuchet MS"/>
          <w:i/>
          <w:iCs/>
          <w:color w:val="1F497D"/>
          <w:sz w:val="24"/>
          <w:szCs w:val="24"/>
          <w:shd w:val="clear" w:color="auto" w:fill="FFFFFF"/>
        </w:rPr>
        <w:t xml:space="preserve"> connect </w:t>
      </w:r>
      <w:r w:rsidR="00517CE5">
        <w:rPr>
          <w:rFonts w:ascii="Trebuchet MS" w:hAnsi="Trebuchet MS"/>
          <w:i/>
          <w:iCs/>
          <w:color w:val="1F497D"/>
          <w:sz w:val="24"/>
          <w:szCs w:val="24"/>
          <w:shd w:val="clear" w:color="auto" w:fill="FFFFFF"/>
        </w:rPr>
        <w:t>to the meditation</w:t>
      </w:r>
      <w:r w:rsidRPr="002F01A9">
        <w:rPr>
          <w:rFonts w:ascii="Trebuchet MS" w:hAnsi="Trebuchet MS"/>
          <w:i/>
          <w:iCs/>
          <w:color w:val="1F497D"/>
          <w:sz w:val="24"/>
          <w:szCs w:val="24"/>
          <w:shd w:val="clear" w:color="auto" w:fill="FFFFFF"/>
        </w:rPr>
        <w:t xml:space="preserve">, listen to the meditation again. Normally </w:t>
      </w:r>
      <w:r w:rsidR="00517CE5">
        <w:rPr>
          <w:rFonts w:ascii="Trebuchet MS" w:hAnsi="Trebuchet MS"/>
          <w:i/>
          <w:iCs/>
          <w:color w:val="1F497D"/>
          <w:sz w:val="24"/>
          <w:szCs w:val="24"/>
          <w:shd w:val="clear" w:color="auto" w:fill="FFFFFF"/>
        </w:rPr>
        <w:t xml:space="preserve">when you feel a dislike in something, it means that you need to have a </w:t>
      </w:r>
      <w:proofErr w:type="gramStart"/>
      <w:r w:rsidR="00517CE5">
        <w:rPr>
          <w:rFonts w:ascii="Trebuchet MS" w:hAnsi="Trebuchet MS"/>
          <w:i/>
          <w:iCs/>
          <w:color w:val="1F497D"/>
          <w:sz w:val="24"/>
          <w:szCs w:val="24"/>
          <w:shd w:val="clear" w:color="auto" w:fill="FFFFFF"/>
        </w:rPr>
        <w:t>break through</w:t>
      </w:r>
      <w:proofErr w:type="gramEnd"/>
      <w:r w:rsidR="00517CE5">
        <w:rPr>
          <w:rFonts w:ascii="Trebuchet MS" w:hAnsi="Trebuchet MS"/>
          <w:i/>
          <w:iCs/>
          <w:color w:val="1F497D"/>
          <w:sz w:val="24"/>
          <w:szCs w:val="24"/>
          <w:shd w:val="clear" w:color="auto" w:fill="FFFFFF"/>
        </w:rPr>
        <w:t xml:space="preserve"> to an understanding of it – a fear or stuck energy</w:t>
      </w:r>
      <w:r w:rsidRPr="002F01A9">
        <w:rPr>
          <w:rFonts w:ascii="Trebuchet MS" w:hAnsi="Trebuchet MS"/>
          <w:i/>
          <w:iCs/>
          <w:color w:val="1F497D"/>
          <w:sz w:val="24"/>
          <w:szCs w:val="24"/>
          <w:shd w:val="clear" w:color="auto" w:fill="FFFFFF"/>
        </w:rPr>
        <w:t>.</w:t>
      </w:r>
    </w:p>
    <w:p w14:paraId="4E8B6165" w14:textId="77777777" w:rsidR="002F01A9" w:rsidRDefault="002F01A9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</w:p>
    <w:p w14:paraId="296025C0" w14:textId="6EE16C7A" w:rsidR="001F1E03" w:rsidRPr="00AA1FE8" w:rsidRDefault="00517CE5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>What happened to you in the cave</w:t>
      </w:r>
      <w:r w:rsidR="0046710A">
        <w:rPr>
          <w:rFonts w:ascii="Trebuchet MS" w:hAnsi="Trebuchet MS"/>
          <w:color w:val="1F497D"/>
          <w:sz w:val="30"/>
          <w:szCs w:val="30"/>
          <w:shd w:val="clear" w:color="auto" w:fill="FFFFFF"/>
        </w:rPr>
        <w:t>?</w:t>
      </w: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What do you remember?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4658C9" w14:paraId="2C8657F1" w14:textId="77777777" w:rsidTr="004658C9">
        <w:tc>
          <w:tcPr>
            <w:tcW w:w="8630" w:type="dxa"/>
          </w:tcPr>
          <w:p w14:paraId="6D59E3D5" w14:textId="0EF1D06D" w:rsidR="004658C9" w:rsidRDefault="004658C9" w:rsidP="004658C9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  <w:bookmarkStart w:id="7" w:name="_Hlk45546531"/>
          </w:p>
        </w:tc>
      </w:tr>
      <w:bookmarkEnd w:id="7"/>
    </w:tbl>
    <w:p w14:paraId="3846C89B" w14:textId="0B968012" w:rsidR="00783B60" w:rsidRPr="00565518" w:rsidRDefault="00783B60" w:rsidP="00783B60">
      <w:pPr>
        <w:rPr>
          <w:rFonts w:ascii="Arial" w:hAnsi="Arial" w:cs="Arial"/>
          <w:color w:val="auto"/>
        </w:rPr>
      </w:pPr>
    </w:p>
    <w:p w14:paraId="79DCC0EF" w14:textId="49D44809" w:rsidR="00783B60" w:rsidRPr="00AA1FE8" w:rsidRDefault="00FE238A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What dreams did you have?</w:t>
      </w:r>
      <w:r w:rsidR="00EA04B1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</w:t>
      </w:r>
      <w:r w:rsidR="00EA04B1" w:rsidRPr="00517CE5">
        <w:rPr>
          <w:rFonts w:ascii="Trebuchet MS" w:hAnsi="Trebuchet MS"/>
          <w:i/>
          <w:iCs/>
          <w:color w:val="1F497D"/>
          <w:sz w:val="30"/>
          <w:szCs w:val="30"/>
          <w:shd w:val="clear" w:color="auto" w:fill="FFFFFF"/>
        </w:rPr>
        <w:t>Come back tomorrow to add your dreams here</w:t>
      </w:r>
      <w:r w:rsidR="000E57F2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, did you sleep well?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0E57F2" w14:paraId="57AF43B6" w14:textId="77777777" w:rsidTr="0019689F">
        <w:tc>
          <w:tcPr>
            <w:tcW w:w="8630" w:type="dxa"/>
          </w:tcPr>
          <w:p w14:paraId="451BD460" w14:textId="77777777" w:rsidR="000E57F2" w:rsidRDefault="000E57F2" w:rsidP="0019689F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342A6D67" w14:textId="5AB3DE49" w:rsidR="00FE238A" w:rsidRPr="00565518" w:rsidRDefault="00FE238A" w:rsidP="00783B60">
      <w:pPr>
        <w:pStyle w:val="ListBullet"/>
        <w:numPr>
          <w:ilvl w:val="0"/>
          <w:numId w:val="0"/>
        </w:numPr>
        <w:rPr>
          <w:rFonts w:ascii="Arial" w:hAnsi="Arial" w:cs="Arial"/>
          <w:color w:val="auto"/>
        </w:rPr>
      </w:pPr>
    </w:p>
    <w:p w14:paraId="41637681" w14:textId="10EF2086" w:rsidR="00FE238A" w:rsidRPr="00AA1FE8" w:rsidRDefault="00EA04B1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Any f</w:t>
      </w:r>
      <w:r w:rsidR="00FE238A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urther comments</w:t>
      </w: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or insights?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0E57F2" w14:paraId="27BF0330" w14:textId="77777777" w:rsidTr="0019689F">
        <w:tc>
          <w:tcPr>
            <w:tcW w:w="8630" w:type="dxa"/>
          </w:tcPr>
          <w:p w14:paraId="79C578FA" w14:textId="77777777" w:rsidR="000E57F2" w:rsidRDefault="000E57F2" w:rsidP="0019689F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708D261C" w14:textId="00AB2733" w:rsidR="000E57F2" w:rsidRDefault="000E57F2" w:rsidP="00783B60">
      <w:pPr>
        <w:pStyle w:val="ListBullet"/>
        <w:numPr>
          <w:ilvl w:val="0"/>
          <w:numId w:val="0"/>
        </w:numPr>
        <w:rPr>
          <w:rFonts w:ascii="Arial" w:hAnsi="Arial" w:cs="Arial"/>
          <w:color w:val="auto"/>
        </w:rPr>
      </w:pPr>
    </w:p>
    <w:p w14:paraId="0930BD01" w14:textId="77777777" w:rsidR="00AA1FE8" w:rsidRPr="00AA1FE8" w:rsidRDefault="00AA1FE8" w:rsidP="00AA1FE8"/>
    <w:p w14:paraId="237D9E37" w14:textId="77777777" w:rsidR="00E65080" w:rsidRPr="00565518" w:rsidRDefault="00E65080" w:rsidP="00783B60">
      <w:pPr>
        <w:pStyle w:val="ListBullet"/>
        <w:numPr>
          <w:ilvl w:val="0"/>
          <w:numId w:val="0"/>
        </w:numPr>
        <w:rPr>
          <w:rFonts w:ascii="Arial" w:hAnsi="Arial" w:cs="Arial"/>
          <w:color w:val="auto"/>
        </w:rPr>
      </w:pPr>
    </w:p>
    <w:p w14:paraId="08354704" w14:textId="71947FA8" w:rsidR="00483F30" w:rsidRPr="00565518" w:rsidRDefault="00483F30">
      <w:pPr>
        <w:rPr>
          <w:rFonts w:ascii="Arial" w:eastAsiaTheme="majorEastAsia" w:hAnsi="Arial" w:cs="Arial"/>
          <w:caps/>
          <w:color w:val="007789" w:themeColor="accent1" w:themeShade="BF"/>
          <w:sz w:val="24"/>
        </w:rPr>
      </w:pPr>
      <w:r w:rsidRPr="00565518">
        <w:rPr>
          <w:rFonts w:ascii="Arial" w:hAnsi="Arial" w:cs="Arial"/>
        </w:rPr>
        <w:br w:type="page"/>
      </w:r>
    </w:p>
    <w:p w14:paraId="40443C55" w14:textId="2C83FA22" w:rsidR="00C6554A" w:rsidRPr="007645F5" w:rsidRDefault="00AF7B3E" w:rsidP="00C6554A">
      <w:pPr>
        <w:pStyle w:val="Heading2"/>
        <w:rPr>
          <w:rFonts w:ascii="Arial" w:hAnsi="Arial" w:cs="Arial"/>
        </w:rPr>
      </w:pPr>
      <w:bookmarkStart w:id="8" w:name="_Toc68006949"/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5E1FBA60" wp14:editId="77982203">
                <wp:simplePos x="0" y="0"/>
                <wp:positionH relativeFrom="page">
                  <wp:align>left</wp:align>
                </wp:positionH>
                <wp:positionV relativeFrom="paragraph">
                  <wp:posOffset>-1097280</wp:posOffset>
                </wp:positionV>
                <wp:extent cx="7762021" cy="4856422"/>
                <wp:effectExtent l="0" t="0" r="0" b="190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021" cy="485642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5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1CB38" id="Rectangle 17" o:spid="_x0000_s1026" style="position:absolute;margin-left:0;margin-top:-86.4pt;width:611.2pt;height:382.4pt;z-index:-2516234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" fillcolor="#d8d8d8 [2732]" stroked="f" strokeweight="2pt">
                <v:fill opacity="35466f"/>
                <w10:wrap anchorx="page"/>
              </v:rect>
            </w:pict>
          </mc:Fallback>
        </mc:AlternateContent>
      </w:r>
      <w:r w:rsidR="007645F5" w:rsidRPr="007645F5">
        <w:rPr>
          <w:rFonts w:ascii="Arial" w:hAnsi="Arial" w:cs="Arial"/>
          <w:noProof/>
        </w:rPr>
        <w:drawing>
          <wp:anchor distT="0" distB="0" distL="114300" distR="114300" simplePos="0" relativeHeight="251680768" behindDoc="1" locked="0" layoutInCell="1" allowOverlap="1" wp14:anchorId="327E556E" wp14:editId="74A94229">
            <wp:simplePos x="0" y="0"/>
            <wp:positionH relativeFrom="page">
              <wp:align>left</wp:align>
            </wp:positionH>
            <wp:positionV relativeFrom="paragraph">
              <wp:posOffset>-1097280</wp:posOffset>
            </wp:positionV>
            <wp:extent cx="7994154" cy="10134600"/>
            <wp:effectExtent l="0" t="0" r="6985" b="0"/>
            <wp:wrapNone/>
            <wp:docPr id="6" name="Picture 6" descr="A person standing on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standing on a beach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3" r="41491"/>
                    <a:stretch/>
                  </pic:blipFill>
                  <pic:spPr bwMode="auto">
                    <a:xfrm>
                      <a:off x="0" y="0"/>
                      <a:ext cx="7998928" cy="10140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C0E" w:rsidRPr="007645F5">
        <w:rPr>
          <w:rFonts w:ascii="Arial" w:hAnsi="Arial" w:cs="Arial"/>
        </w:rPr>
        <w:t>3</w:t>
      </w:r>
      <w:r w:rsidR="00997A0D" w:rsidRPr="007645F5">
        <w:rPr>
          <w:rFonts w:ascii="Arial" w:hAnsi="Arial" w:cs="Arial"/>
        </w:rPr>
        <w:t xml:space="preserve"> - </w:t>
      </w:r>
      <w:r w:rsidR="00141E86" w:rsidRPr="007645F5">
        <w:rPr>
          <w:rFonts w:ascii="Arial" w:hAnsi="Arial" w:cs="Arial"/>
        </w:rPr>
        <w:tab/>
      </w:r>
      <w:r w:rsidR="00E5258F" w:rsidRPr="007645F5">
        <w:rPr>
          <w:rFonts w:ascii="Arial" w:hAnsi="Arial" w:cs="Arial"/>
        </w:rPr>
        <w:t>Back down to Earth</w:t>
      </w:r>
      <w:bookmarkEnd w:id="8"/>
    </w:p>
    <w:p w14:paraId="57C55377" w14:textId="57FDF5C6" w:rsidR="00E65080" w:rsidRPr="00565518" w:rsidRDefault="00EA04B1" w:rsidP="00FE238A">
      <w:pPr>
        <w:rPr>
          <w:rFonts w:ascii="Arial" w:hAnsi="Arial" w:cs="Arial"/>
          <w:color w:val="auto"/>
        </w:rPr>
      </w:pPr>
      <w:r w:rsidRPr="00565518">
        <w:rPr>
          <w:rFonts w:ascii="Arial" w:hAnsi="Arial" w:cs="Arial"/>
          <w:color w:val="auto"/>
        </w:rPr>
        <w:tab/>
      </w:r>
    </w:p>
    <w:p w14:paraId="77C41869" w14:textId="1426A349" w:rsidR="00FE238A" w:rsidRPr="00565518" w:rsidRDefault="00FE238A" w:rsidP="00FE238A">
      <w:pPr>
        <w:rPr>
          <w:rFonts w:ascii="Arial" w:hAnsi="Arial" w:cs="Arial"/>
          <w:color w:val="auto"/>
        </w:rPr>
      </w:pPr>
    </w:p>
    <w:p w14:paraId="49A68E21" w14:textId="7EEA5A94" w:rsidR="00EA04B1" w:rsidRPr="00565518" w:rsidRDefault="00EA04B1" w:rsidP="00FE238A">
      <w:pPr>
        <w:rPr>
          <w:rFonts w:ascii="Arial" w:hAnsi="Arial" w:cs="Arial"/>
          <w:color w:val="auto"/>
        </w:rPr>
      </w:pPr>
    </w:p>
    <w:p w14:paraId="532F9EDD" w14:textId="64EE78B9" w:rsidR="00EA04B1" w:rsidRPr="00565518" w:rsidRDefault="00EA04B1" w:rsidP="00FE238A">
      <w:pPr>
        <w:rPr>
          <w:rFonts w:ascii="Arial" w:hAnsi="Arial" w:cs="Arial"/>
          <w:color w:val="auto"/>
        </w:rPr>
      </w:pPr>
    </w:p>
    <w:p w14:paraId="2B9A3563" w14:textId="55FEEB2F" w:rsidR="00EA04B1" w:rsidRPr="00565518" w:rsidRDefault="00EA04B1">
      <w:pPr>
        <w:rPr>
          <w:rFonts w:ascii="Arial" w:hAnsi="Arial" w:cs="Arial"/>
          <w:color w:val="auto"/>
        </w:rPr>
      </w:pPr>
      <w:r w:rsidRPr="00565518">
        <w:rPr>
          <w:rFonts w:ascii="Arial" w:hAnsi="Arial" w:cs="Arial"/>
          <w:color w:val="auto"/>
        </w:rPr>
        <w:br w:type="page"/>
      </w:r>
    </w:p>
    <w:p w14:paraId="2F914A35" w14:textId="27B2FEA1" w:rsidR="00EA04B1" w:rsidRPr="00EA1AFF" w:rsidRDefault="00517CE5" w:rsidP="00EA1AFF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 w:rsidRPr="00EA1AFF">
        <w:rPr>
          <w:rFonts w:ascii="Trebuchet MS" w:hAnsi="Trebuchet MS"/>
          <w:color w:val="1F497D"/>
          <w:sz w:val="30"/>
          <w:szCs w:val="30"/>
          <w:shd w:val="clear" w:color="auto" w:fill="FFFFFF"/>
        </w:rPr>
        <w:lastRenderedPageBreak/>
        <w:t>Today you did The Elements meditation, connecting you to the Bees, Earth, Water, Air and Fire elements.</w:t>
      </w:r>
    </w:p>
    <w:p w14:paraId="18DF2355" w14:textId="435B3A3D" w:rsidR="00517CE5" w:rsidRDefault="00517CE5" w:rsidP="00FE238A">
      <w:pPr>
        <w:rPr>
          <w:rFonts w:ascii="Arial" w:hAnsi="Arial" w:cs="Arial"/>
          <w:color w:val="auto"/>
        </w:rPr>
      </w:pPr>
    </w:p>
    <w:tbl>
      <w:tblPr>
        <w:tblStyle w:val="TableGrid"/>
        <w:tblW w:w="8725" w:type="dxa"/>
        <w:tblLook w:val="04A0" w:firstRow="1" w:lastRow="0" w:firstColumn="1" w:lastColumn="0" w:noHBand="0" w:noVBand="1"/>
      </w:tblPr>
      <w:tblGrid>
        <w:gridCol w:w="1615"/>
        <w:gridCol w:w="1710"/>
        <w:gridCol w:w="5400"/>
      </w:tblGrid>
      <w:tr w:rsidR="00EA04B1" w:rsidRPr="00565518" w14:paraId="1AB58AC3" w14:textId="77777777" w:rsidTr="00E65080">
        <w:tc>
          <w:tcPr>
            <w:tcW w:w="1615" w:type="dxa"/>
            <w:shd w:val="clear" w:color="auto" w:fill="C9F7F1" w:themeFill="accent6" w:themeFillTint="33"/>
          </w:tcPr>
          <w:p w14:paraId="2F644103" w14:textId="77777777" w:rsidR="00EA04B1" w:rsidRPr="00565518" w:rsidRDefault="00EA04B1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Date</w:t>
            </w:r>
          </w:p>
        </w:tc>
        <w:tc>
          <w:tcPr>
            <w:tcW w:w="1710" w:type="dxa"/>
            <w:shd w:val="clear" w:color="auto" w:fill="C9F7F1" w:themeFill="accent6" w:themeFillTint="33"/>
          </w:tcPr>
          <w:p w14:paraId="341ECE82" w14:textId="77777777" w:rsidR="00EA04B1" w:rsidRPr="00565518" w:rsidRDefault="00EA04B1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 xml:space="preserve">What time of day was the meditation done? </w:t>
            </w:r>
          </w:p>
        </w:tc>
        <w:tc>
          <w:tcPr>
            <w:tcW w:w="5400" w:type="dxa"/>
            <w:shd w:val="clear" w:color="auto" w:fill="C9F7F1" w:themeFill="accent6" w:themeFillTint="33"/>
          </w:tcPr>
          <w:p w14:paraId="1CE51078" w14:textId="77777777" w:rsidR="00EA04B1" w:rsidRPr="00565518" w:rsidRDefault="00EA04B1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What happened and what messages did you receive (feelings, sensations, relaxed, energized, sounds, images, inner knowing, sensations, warm, cold, tingling…)</w:t>
            </w:r>
          </w:p>
        </w:tc>
      </w:tr>
      <w:tr w:rsidR="00EA04B1" w:rsidRPr="00565518" w14:paraId="19E487F6" w14:textId="77777777" w:rsidTr="00E65080">
        <w:tc>
          <w:tcPr>
            <w:tcW w:w="1615" w:type="dxa"/>
          </w:tcPr>
          <w:p w14:paraId="41991309" w14:textId="77777777" w:rsidR="00EA04B1" w:rsidRPr="00565518" w:rsidRDefault="00EA04B1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287C22F4" w14:textId="77777777" w:rsidR="00EA04B1" w:rsidRPr="00565518" w:rsidRDefault="00EA04B1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3D55A695" w14:textId="205CCBD1" w:rsidR="00EA04B1" w:rsidRPr="00565518" w:rsidRDefault="00EA04B1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  <w:tr w:rsidR="00EA04B1" w:rsidRPr="00565518" w14:paraId="1CF2FD62" w14:textId="77777777" w:rsidTr="00E65080">
        <w:tc>
          <w:tcPr>
            <w:tcW w:w="1615" w:type="dxa"/>
          </w:tcPr>
          <w:p w14:paraId="538AE94F" w14:textId="77777777" w:rsidR="00EA04B1" w:rsidRPr="00565518" w:rsidRDefault="00EA04B1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13256ECB" w14:textId="77777777" w:rsidR="00EA04B1" w:rsidRPr="00565518" w:rsidRDefault="00EA04B1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1E181539" w14:textId="77777777" w:rsidR="00EA04B1" w:rsidRPr="00565518" w:rsidRDefault="00EA04B1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  <w:tr w:rsidR="00EA04B1" w:rsidRPr="00565518" w14:paraId="1DDA1C2D" w14:textId="77777777" w:rsidTr="00E65080">
        <w:tc>
          <w:tcPr>
            <w:tcW w:w="1615" w:type="dxa"/>
          </w:tcPr>
          <w:p w14:paraId="199D9E1B" w14:textId="77777777" w:rsidR="00EA04B1" w:rsidRPr="00565518" w:rsidRDefault="00EA04B1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4EC740B5" w14:textId="77777777" w:rsidR="00EA04B1" w:rsidRPr="00565518" w:rsidRDefault="00EA04B1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4D0A43DC" w14:textId="77777777" w:rsidR="00EA04B1" w:rsidRPr="00565518" w:rsidRDefault="00EA04B1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</w:tbl>
    <w:p w14:paraId="3AA6D8A2" w14:textId="30EF4BA1" w:rsidR="00EA04B1" w:rsidRPr="00565518" w:rsidRDefault="00EA04B1" w:rsidP="00FE238A">
      <w:pPr>
        <w:rPr>
          <w:rFonts w:ascii="Arial" w:hAnsi="Arial" w:cs="Arial"/>
          <w:color w:val="auto"/>
        </w:rPr>
      </w:pPr>
    </w:p>
    <w:p w14:paraId="67352DB6" w14:textId="46F3DB97" w:rsidR="00EA04B1" w:rsidRPr="00565518" w:rsidRDefault="00EA04B1" w:rsidP="00FE238A">
      <w:pPr>
        <w:rPr>
          <w:rFonts w:ascii="Arial" w:hAnsi="Arial" w:cs="Arial"/>
          <w:color w:val="auto"/>
        </w:rPr>
      </w:pPr>
    </w:p>
    <w:p w14:paraId="0877B362" w14:textId="4E0B5523" w:rsidR="00483F30" w:rsidRPr="00565518" w:rsidRDefault="00EA04B1">
      <w:pPr>
        <w:rPr>
          <w:rFonts w:ascii="Arial" w:hAnsi="Arial" w:cs="Arial"/>
        </w:rPr>
      </w:pPr>
      <w:r w:rsidRPr="00565518">
        <w:rPr>
          <w:rFonts w:ascii="Arial" w:hAnsi="Arial" w:cs="Arial"/>
          <w:color w:val="auto"/>
        </w:rPr>
        <w:br w:type="page"/>
      </w:r>
    </w:p>
    <w:p w14:paraId="15D1BEB6" w14:textId="5D1515BF" w:rsidR="00483F30" w:rsidRPr="00AF7B3E" w:rsidRDefault="00AF7B3E" w:rsidP="00997A0D">
      <w:pPr>
        <w:pStyle w:val="Heading2"/>
        <w:rPr>
          <w:rFonts w:ascii="Arial" w:hAnsi="Arial" w:cs="Arial"/>
        </w:rPr>
      </w:pPr>
      <w:bookmarkStart w:id="9" w:name="_Toc68006950"/>
      <w:r w:rsidRPr="00AF7B3E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0CF02E03" wp14:editId="0CAB5F64">
                <wp:simplePos x="0" y="0"/>
                <wp:positionH relativeFrom="page">
                  <wp:align>right</wp:align>
                </wp:positionH>
                <wp:positionV relativeFrom="paragraph">
                  <wp:posOffset>-1097280</wp:posOffset>
                </wp:positionV>
                <wp:extent cx="7772400" cy="4856422"/>
                <wp:effectExtent l="0" t="0" r="0" b="190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85642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5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C2FF8A" id="Rectangle 18" o:spid="_x0000_s1026" style="position:absolute;margin-left:560.8pt;margin-top:-86.4pt;width:612pt;height:382.4pt;z-index:-2516213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" fillcolor="#d8d8d8 [2732]" stroked="f" strokeweight="2pt">
                <v:fill opacity="35466f"/>
                <w10:wrap anchorx="page"/>
              </v:rect>
            </w:pict>
          </mc:Fallback>
        </mc:AlternateContent>
      </w:r>
      <w:r w:rsidR="000F3F72" w:rsidRPr="00AF7B3E">
        <w:rPr>
          <w:rFonts w:ascii="Arial" w:hAnsi="Arial" w:cs="Arial"/>
          <w:noProof/>
        </w:rPr>
        <w:drawing>
          <wp:anchor distT="0" distB="0" distL="114300" distR="114300" simplePos="0" relativeHeight="251681792" behindDoc="1" locked="0" layoutInCell="1" allowOverlap="1" wp14:anchorId="39BABFB3" wp14:editId="7574114C">
            <wp:simplePos x="0" y="0"/>
            <wp:positionH relativeFrom="page">
              <wp:align>right</wp:align>
            </wp:positionH>
            <wp:positionV relativeFrom="paragraph">
              <wp:posOffset>-1097280</wp:posOffset>
            </wp:positionV>
            <wp:extent cx="7772400" cy="10041707"/>
            <wp:effectExtent l="0" t="0" r="0" b="0"/>
            <wp:wrapNone/>
            <wp:docPr id="7" name="Picture 7" descr="A picture containing table, sitting, glass,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able, sitting, glass, water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9" r="42277"/>
                    <a:stretch/>
                  </pic:blipFill>
                  <pic:spPr bwMode="auto">
                    <a:xfrm>
                      <a:off x="0" y="0"/>
                      <a:ext cx="7772400" cy="10041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C0E" w:rsidRPr="00AF7B3E">
        <w:rPr>
          <w:rFonts w:ascii="Arial" w:hAnsi="Arial" w:cs="Arial"/>
        </w:rPr>
        <w:t>4</w:t>
      </w:r>
      <w:r w:rsidR="000514BC" w:rsidRPr="00AF7B3E">
        <w:rPr>
          <w:rFonts w:ascii="Arial" w:hAnsi="Arial" w:cs="Arial"/>
        </w:rPr>
        <w:t xml:space="preserve"> – </w:t>
      </w:r>
      <w:r w:rsidR="00141E86" w:rsidRPr="00AF7B3E">
        <w:rPr>
          <w:rFonts w:ascii="Arial" w:hAnsi="Arial" w:cs="Arial"/>
        </w:rPr>
        <w:tab/>
      </w:r>
      <w:r w:rsidR="00E5258F" w:rsidRPr="00AF7B3E">
        <w:rPr>
          <w:rFonts w:ascii="Arial" w:hAnsi="Arial" w:cs="Arial"/>
        </w:rPr>
        <w:t>Raising the Vibes</w:t>
      </w:r>
      <w:bookmarkEnd w:id="9"/>
    </w:p>
    <w:p w14:paraId="233A4B69" w14:textId="030A34DC" w:rsidR="00483F30" w:rsidRPr="00565518" w:rsidRDefault="00862DFD">
      <w:pPr>
        <w:rPr>
          <w:rFonts w:ascii="Arial" w:hAnsi="Arial" w:cs="Arial"/>
          <w:color w:val="auto"/>
        </w:rPr>
      </w:pPr>
      <w:r w:rsidRPr="00565518">
        <w:rPr>
          <w:rFonts w:ascii="Arial" w:hAnsi="Arial" w:cs="Arial"/>
          <w:color w:val="auto"/>
        </w:rPr>
        <w:tab/>
      </w:r>
    </w:p>
    <w:p w14:paraId="5924613C" w14:textId="06ED4BBF" w:rsidR="00483F30" w:rsidRPr="00565518" w:rsidRDefault="00483F30">
      <w:pPr>
        <w:rPr>
          <w:rFonts w:ascii="Arial" w:hAnsi="Arial" w:cs="Arial"/>
          <w:color w:val="auto"/>
        </w:rPr>
      </w:pPr>
    </w:p>
    <w:p w14:paraId="67B27F54" w14:textId="50D4EDED" w:rsidR="00862DFD" w:rsidRPr="00565518" w:rsidRDefault="00862DFD">
      <w:pPr>
        <w:rPr>
          <w:rFonts w:ascii="Arial" w:hAnsi="Arial" w:cs="Arial"/>
          <w:color w:val="auto"/>
        </w:rPr>
      </w:pPr>
    </w:p>
    <w:p w14:paraId="315633E6" w14:textId="08A063EC" w:rsidR="00862DFD" w:rsidRPr="00565518" w:rsidRDefault="00862DFD">
      <w:pPr>
        <w:rPr>
          <w:rFonts w:ascii="Arial" w:hAnsi="Arial" w:cs="Arial"/>
          <w:color w:val="auto"/>
        </w:rPr>
      </w:pPr>
    </w:p>
    <w:p w14:paraId="6E17B2D4" w14:textId="6364CA72" w:rsidR="00862DFD" w:rsidRPr="00565518" w:rsidRDefault="00862DFD">
      <w:pPr>
        <w:rPr>
          <w:rFonts w:ascii="Arial" w:hAnsi="Arial" w:cs="Arial"/>
          <w:color w:val="auto"/>
        </w:rPr>
      </w:pPr>
      <w:r w:rsidRPr="00565518">
        <w:rPr>
          <w:rFonts w:ascii="Arial" w:hAnsi="Arial" w:cs="Arial"/>
          <w:color w:val="auto"/>
        </w:rPr>
        <w:br w:type="page"/>
      </w:r>
    </w:p>
    <w:p w14:paraId="6AEAE12C" w14:textId="31D7320B" w:rsidR="00EA1AFF" w:rsidRPr="00EA1AFF" w:rsidRDefault="00EA1AFF" w:rsidP="00EA1AFF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 w:rsidRPr="00EA1AFF">
        <w:rPr>
          <w:rFonts w:ascii="Trebuchet MS" w:hAnsi="Trebuchet MS"/>
          <w:color w:val="1F497D"/>
          <w:sz w:val="30"/>
          <w:szCs w:val="30"/>
          <w:shd w:val="clear" w:color="auto" w:fill="FFFFFF"/>
        </w:rPr>
        <w:lastRenderedPageBreak/>
        <w:t xml:space="preserve">How did you get on today? Love raising vibrations, it brings in love, happiness, peace, </w:t>
      </w:r>
      <w:proofErr w:type="gramStart"/>
      <w:r w:rsidRPr="00EA1AFF">
        <w:rPr>
          <w:rFonts w:ascii="Trebuchet MS" w:hAnsi="Trebuchet MS"/>
          <w:color w:val="1F497D"/>
          <w:sz w:val="30"/>
          <w:szCs w:val="30"/>
          <w:shd w:val="clear" w:color="auto" w:fill="FFFFFF"/>
        </w:rPr>
        <w:t>gratitude</w:t>
      </w:r>
      <w:proofErr w:type="gramEnd"/>
      <w:r w:rsidRPr="00EA1AFF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and all nice things...</w:t>
      </w:r>
    </w:p>
    <w:p w14:paraId="7BE82D9F" w14:textId="77777777" w:rsidR="00EA1AFF" w:rsidRDefault="00EA1AFF"/>
    <w:tbl>
      <w:tblPr>
        <w:tblStyle w:val="TableGrid"/>
        <w:tblW w:w="8725" w:type="dxa"/>
        <w:tblLook w:val="04A0" w:firstRow="1" w:lastRow="0" w:firstColumn="1" w:lastColumn="0" w:noHBand="0" w:noVBand="1"/>
      </w:tblPr>
      <w:tblGrid>
        <w:gridCol w:w="1615"/>
        <w:gridCol w:w="1710"/>
        <w:gridCol w:w="5400"/>
      </w:tblGrid>
      <w:tr w:rsidR="001A185B" w:rsidRPr="00565518" w14:paraId="0CDC5578" w14:textId="77777777" w:rsidTr="00E65080">
        <w:tc>
          <w:tcPr>
            <w:tcW w:w="1615" w:type="dxa"/>
            <w:shd w:val="clear" w:color="auto" w:fill="C9F7F1" w:themeFill="accent6" w:themeFillTint="33"/>
          </w:tcPr>
          <w:p w14:paraId="0D0C3B16" w14:textId="0E3D90DB" w:rsidR="001A185B" w:rsidRPr="00565518" w:rsidRDefault="001A185B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Date</w:t>
            </w:r>
          </w:p>
        </w:tc>
        <w:tc>
          <w:tcPr>
            <w:tcW w:w="1710" w:type="dxa"/>
            <w:shd w:val="clear" w:color="auto" w:fill="C9F7F1" w:themeFill="accent6" w:themeFillTint="33"/>
          </w:tcPr>
          <w:p w14:paraId="29436B79" w14:textId="77777777" w:rsidR="001A185B" w:rsidRPr="00565518" w:rsidRDefault="001A185B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 xml:space="preserve">What time of day was the meditation done? </w:t>
            </w:r>
          </w:p>
        </w:tc>
        <w:tc>
          <w:tcPr>
            <w:tcW w:w="5400" w:type="dxa"/>
            <w:shd w:val="clear" w:color="auto" w:fill="C9F7F1" w:themeFill="accent6" w:themeFillTint="33"/>
          </w:tcPr>
          <w:p w14:paraId="1A7EC871" w14:textId="77777777" w:rsidR="001A185B" w:rsidRPr="00565518" w:rsidRDefault="001A185B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What happened and what messages did you receive (feelings, sensations, relaxed, energized, sounds, images, inner knowing, sensations, warm, cold, tingling…)</w:t>
            </w:r>
          </w:p>
        </w:tc>
      </w:tr>
      <w:tr w:rsidR="001A185B" w:rsidRPr="00565518" w14:paraId="46472BA8" w14:textId="77777777" w:rsidTr="00E65080">
        <w:tc>
          <w:tcPr>
            <w:tcW w:w="1615" w:type="dxa"/>
          </w:tcPr>
          <w:p w14:paraId="7BC79BD4" w14:textId="77777777" w:rsidR="001A185B" w:rsidRPr="00565518" w:rsidRDefault="001A185B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33B21FE8" w14:textId="77777777" w:rsidR="001A185B" w:rsidRPr="00565518" w:rsidRDefault="001A185B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537EE5EA" w14:textId="77777777" w:rsidR="001A185B" w:rsidRPr="00565518" w:rsidRDefault="001A185B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  <w:tr w:rsidR="001A185B" w:rsidRPr="00565518" w14:paraId="52C7DCCA" w14:textId="77777777" w:rsidTr="00E65080">
        <w:tc>
          <w:tcPr>
            <w:tcW w:w="1615" w:type="dxa"/>
          </w:tcPr>
          <w:p w14:paraId="3362AA38" w14:textId="77777777" w:rsidR="001A185B" w:rsidRPr="00565518" w:rsidRDefault="001A185B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6B28E62E" w14:textId="77777777" w:rsidR="001A185B" w:rsidRPr="00565518" w:rsidRDefault="001A185B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1B1369A0" w14:textId="77777777" w:rsidR="001A185B" w:rsidRPr="00565518" w:rsidRDefault="001A185B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  <w:tr w:rsidR="001A185B" w:rsidRPr="00565518" w14:paraId="30E59E9C" w14:textId="77777777" w:rsidTr="00E65080">
        <w:tc>
          <w:tcPr>
            <w:tcW w:w="1615" w:type="dxa"/>
          </w:tcPr>
          <w:p w14:paraId="586E1E07" w14:textId="77777777" w:rsidR="001A185B" w:rsidRPr="00565518" w:rsidRDefault="001A185B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1382DAEC" w14:textId="77777777" w:rsidR="001A185B" w:rsidRPr="00565518" w:rsidRDefault="001A185B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1E154430" w14:textId="77777777" w:rsidR="001A185B" w:rsidRPr="00565518" w:rsidRDefault="001A185B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</w:tbl>
    <w:p w14:paraId="1C2686C0" w14:textId="6231BEB5" w:rsidR="001A185B" w:rsidRDefault="001A185B">
      <w:pPr>
        <w:rPr>
          <w:rFonts w:ascii="Arial" w:hAnsi="Arial" w:cs="Arial"/>
          <w:color w:val="auto"/>
        </w:rPr>
      </w:pPr>
    </w:p>
    <w:p w14:paraId="296E23B6" w14:textId="14F8FB4E" w:rsidR="00EA1AFF" w:rsidRDefault="00EA1AFF">
      <w:pPr>
        <w:rPr>
          <w:rFonts w:ascii="Arial" w:hAnsi="Arial" w:cs="Arial"/>
          <w:color w:val="auto"/>
        </w:rPr>
      </w:pPr>
    </w:p>
    <w:p w14:paraId="2376F9D8" w14:textId="104A6845" w:rsidR="00EA1AFF" w:rsidRPr="00AA1FE8" w:rsidRDefault="00EA1AFF" w:rsidP="00EA1AFF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Remember to come back tomorrow to record the </w:t>
      </w: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dreams you ha</w:t>
      </w: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>d</w:t>
      </w: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EA1AFF" w14:paraId="21F590D6" w14:textId="77777777" w:rsidTr="00320EC7">
        <w:tc>
          <w:tcPr>
            <w:tcW w:w="8630" w:type="dxa"/>
          </w:tcPr>
          <w:p w14:paraId="265B91D0" w14:textId="77777777" w:rsidR="00EA1AFF" w:rsidRDefault="00EA1AFF" w:rsidP="00320EC7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64C22507" w14:textId="77777777" w:rsidR="00EA1AFF" w:rsidRPr="00565518" w:rsidRDefault="00EA1AFF" w:rsidP="00EA1AFF">
      <w:pPr>
        <w:pStyle w:val="ListBullet"/>
        <w:numPr>
          <w:ilvl w:val="0"/>
          <w:numId w:val="0"/>
        </w:numPr>
        <w:rPr>
          <w:rFonts w:ascii="Arial" w:hAnsi="Arial" w:cs="Arial"/>
          <w:color w:val="auto"/>
        </w:rPr>
      </w:pPr>
    </w:p>
    <w:p w14:paraId="07135BBB" w14:textId="77777777" w:rsidR="00EA1AFF" w:rsidRPr="00AA1FE8" w:rsidRDefault="00EA1AFF" w:rsidP="00EA1AFF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Any further comments or insights?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EA1AFF" w14:paraId="4399807A" w14:textId="77777777" w:rsidTr="00320EC7">
        <w:tc>
          <w:tcPr>
            <w:tcW w:w="8630" w:type="dxa"/>
          </w:tcPr>
          <w:p w14:paraId="0CB2D4C7" w14:textId="77777777" w:rsidR="00EA1AFF" w:rsidRDefault="00EA1AFF" w:rsidP="00320EC7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  <w:bookmarkStart w:id="10" w:name="_Hlk45551686"/>
          </w:p>
        </w:tc>
      </w:tr>
      <w:bookmarkEnd w:id="10"/>
    </w:tbl>
    <w:p w14:paraId="2ECDAD1D" w14:textId="77777777" w:rsidR="00EA1AFF" w:rsidRPr="00565518" w:rsidRDefault="00EA1AFF">
      <w:pPr>
        <w:rPr>
          <w:rFonts w:ascii="Arial" w:hAnsi="Arial" w:cs="Arial"/>
          <w:color w:val="auto"/>
        </w:rPr>
      </w:pPr>
    </w:p>
    <w:p w14:paraId="0BAF6B94" w14:textId="4704BF2A" w:rsidR="001A185B" w:rsidRPr="00565518" w:rsidRDefault="001A185B">
      <w:pPr>
        <w:rPr>
          <w:rFonts w:ascii="Arial" w:hAnsi="Arial" w:cs="Arial"/>
          <w:color w:val="auto"/>
        </w:rPr>
      </w:pPr>
      <w:r w:rsidRPr="00565518">
        <w:rPr>
          <w:rFonts w:ascii="Arial" w:hAnsi="Arial" w:cs="Arial"/>
          <w:color w:val="auto"/>
        </w:rPr>
        <w:br w:type="page"/>
      </w:r>
    </w:p>
    <w:p w14:paraId="6C39F0DC" w14:textId="20B9AF02" w:rsidR="0046710A" w:rsidRDefault="0046710A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 w:rsidRPr="00737C33">
        <w:rPr>
          <w:rFonts w:ascii="Trebuchet MS" w:hAnsi="Trebuchet MS"/>
          <w:b/>
          <w:bCs/>
          <w:color w:val="1F497D"/>
          <w:sz w:val="30"/>
          <w:szCs w:val="30"/>
          <w:shd w:val="clear" w:color="auto" w:fill="FFFFFF"/>
        </w:rPr>
        <w:lastRenderedPageBreak/>
        <w:t xml:space="preserve">Before </w:t>
      </w:r>
      <w:r w:rsidR="00EA1AFF">
        <w:rPr>
          <w:rFonts w:ascii="Trebuchet MS" w:hAnsi="Trebuchet MS"/>
          <w:b/>
          <w:bCs/>
          <w:color w:val="1F497D"/>
          <w:sz w:val="30"/>
          <w:szCs w:val="30"/>
          <w:shd w:val="clear" w:color="auto" w:fill="FFFFFF"/>
        </w:rPr>
        <w:t xml:space="preserve">‘leaping’ ahead to the ritual, how do </w:t>
      </w: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>you feel you are progressing so far?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46710A" w14:paraId="7226146F" w14:textId="77777777" w:rsidTr="009519CB">
        <w:tc>
          <w:tcPr>
            <w:tcW w:w="8630" w:type="dxa"/>
          </w:tcPr>
          <w:p w14:paraId="169BCD77" w14:textId="77777777" w:rsidR="0046710A" w:rsidRDefault="0046710A" w:rsidP="009519CB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164BE5B9" w14:textId="14965183" w:rsidR="0046710A" w:rsidRDefault="0046710A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</w:p>
    <w:p w14:paraId="5666EA87" w14:textId="117E7161" w:rsidR="00737C33" w:rsidRPr="00AA1FE8" w:rsidRDefault="00737C33" w:rsidP="00737C33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Look back at </w:t>
      </w:r>
      <w:r w:rsidR="00AE1356">
        <w:rPr>
          <w:rFonts w:ascii="Trebuchet MS" w:hAnsi="Trebuchet MS"/>
          <w:color w:val="1F497D"/>
          <w:sz w:val="30"/>
          <w:szCs w:val="30"/>
          <w:shd w:val="clear" w:color="auto" w:fill="FFFFFF"/>
        </w:rPr>
        <w:t>the notes you have made</w:t>
      </w:r>
      <w:r w:rsidR="00EA1AFF">
        <w:rPr>
          <w:rFonts w:ascii="Trebuchet MS" w:hAnsi="Trebuchet MS"/>
          <w:color w:val="1F497D"/>
          <w:sz w:val="30"/>
          <w:szCs w:val="30"/>
          <w:shd w:val="clear" w:color="auto" w:fill="FFFFFF"/>
        </w:rPr>
        <w:t>, here and your journal</w:t>
      </w: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. Do you see any repetitions in your comments? Do you feel you have made lots of similar discoveries? See if you </w:t>
      </w:r>
      <w:r w:rsidR="00EA1AFF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can</w:t>
      </w: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analyze them yourself. The more you can independently and confidently trust in your own </w:t>
      </w: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>interpretation</w:t>
      </w: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, the stronger your intuition will be</w:t>
      </w:r>
      <w:r w:rsidR="00EA1AFF">
        <w:rPr>
          <w:rFonts w:ascii="Trebuchet MS" w:hAnsi="Trebuchet MS"/>
          <w:color w:val="1F497D"/>
          <w:sz w:val="30"/>
          <w:szCs w:val="30"/>
          <w:shd w:val="clear" w:color="auto" w:fill="FFFFFF"/>
        </w:rPr>
        <w:t>come</w:t>
      </w: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737C33" w14:paraId="464A92D1" w14:textId="77777777" w:rsidTr="009519CB">
        <w:tc>
          <w:tcPr>
            <w:tcW w:w="8630" w:type="dxa"/>
          </w:tcPr>
          <w:p w14:paraId="454013F6" w14:textId="77777777" w:rsidR="00737C33" w:rsidRDefault="00737C33" w:rsidP="009519CB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35EF3C96" w14:textId="77777777" w:rsidR="00737C33" w:rsidRDefault="00737C33" w:rsidP="00737C33">
      <w:pPr>
        <w:rPr>
          <w:rFonts w:ascii="Arial" w:hAnsi="Arial" w:cs="Arial"/>
          <w:color w:val="auto"/>
        </w:rPr>
      </w:pPr>
    </w:p>
    <w:p w14:paraId="56212E91" w14:textId="5204541B" w:rsidR="00997A0D" w:rsidRPr="00565518" w:rsidRDefault="00997A0D">
      <w:pPr>
        <w:rPr>
          <w:rFonts w:ascii="Arial" w:hAnsi="Arial" w:cs="Arial"/>
        </w:rPr>
      </w:pPr>
      <w:r w:rsidRPr="00565518">
        <w:rPr>
          <w:rFonts w:ascii="Arial" w:hAnsi="Arial" w:cs="Arial"/>
        </w:rPr>
        <w:br w:type="page"/>
      </w:r>
    </w:p>
    <w:p w14:paraId="0B1B6B13" w14:textId="59919EAF" w:rsidR="00997A0D" w:rsidRPr="00AF7B3E" w:rsidRDefault="00AF7B3E" w:rsidP="00997A0D">
      <w:pPr>
        <w:pStyle w:val="Heading2"/>
        <w:rPr>
          <w:rFonts w:ascii="Arial" w:hAnsi="Arial" w:cs="Arial"/>
        </w:rPr>
      </w:pPr>
      <w:bookmarkStart w:id="11" w:name="_Toc68006951"/>
      <w:r w:rsidRPr="00AF7B3E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42817DFC" wp14:editId="14C04E9B">
                <wp:simplePos x="0" y="0"/>
                <wp:positionH relativeFrom="page">
                  <wp:align>right</wp:align>
                </wp:positionH>
                <wp:positionV relativeFrom="paragraph">
                  <wp:posOffset>-1097420</wp:posOffset>
                </wp:positionV>
                <wp:extent cx="7774042" cy="4856422"/>
                <wp:effectExtent l="0" t="0" r="0" b="190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4042" cy="485642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5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5D266B" id="Rectangle 20" o:spid="_x0000_s1026" style="position:absolute;margin-left:560.95pt;margin-top:-86.4pt;width:612.15pt;height:382.4pt;z-index:-2516193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" fillcolor="#d8d8d8 [2732]" stroked="f" strokeweight="2pt">
                <v:fill opacity="35466f"/>
                <w10:wrap anchorx="page"/>
              </v:rect>
            </w:pict>
          </mc:Fallback>
        </mc:AlternateContent>
      </w:r>
      <w:r w:rsidR="009D3BEF" w:rsidRPr="00AF7B3E">
        <w:rPr>
          <w:rFonts w:ascii="Arial" w:hAnsi="Arial" w:cs="Arial"/>
          <w:noProof/>
        </w:rPr>
        <w:drawing>
          <wp:anchor distT="0" distB="0" distL="114300" distR="114300" simplePos="0" relativeHeight="251682816" behindDoc="1" locked="0" layoutInCell="1" allowOverlap="1" wp14:anchorId="62CA8CFC" wp14:editId="404CDDBF">
            <wp:simplePos x="0" y="0"/>
            <wp:positionH relativeFrom="page">
              <wp:align>left</wp:align>
            </wp:positionH>
            <wp:positionV relativeFrom="paragraph">
              <wp:posOffset>-1096815</wp:posOffset>
            </wp:positionV>
            <wp:extent cx="7738281" cy="6777583"/>
            <wp:effectExtent l="0" t="0" r="0" b="4445"/>
            <wp:wrapNone/>
            <wp:docPr id="8" name="Picture 8" descr="A deer in the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deer in the grass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6" t="8168" r="17296" b="10171"/>
                    <a:stretch/>
                  </pic:blipFill>
                  <pic:spPr bwMode="auto">
                    <a:xfrm>
                      <a:off x="0" y="0"/>
                      <a:ext cx="7742068" cy="678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C0E" w:rsidRPr="00AF7B3E">
        <w:rPr>
          <w:rFonts w:ascii="Arial" w:hAnsi="Arial" w:cs="Arial"/>
        </w:rPr>
        <w:t>4</w:t>
      </w:r>
      <w:r w:rsidR="000514BC" w:rsidRPr="00AF7B3E">
        <w:rPr>
          <w:rFonts w:ascii="Arial" w:hAnsi="Arial" w:cs="Arial"/>
        </w:rPr>
        <w:t xml:space="preserve"> - </w:t>
      </w:r>
      <w:r w:rsidR="00141E86" w:rsidRPr="00AF7B3E">
        <w:rPr>
          <w:rFonts w:ascii="Arial" w:hAnsi="Arial" w:cs="Arial"/>
        </w:rPr>
        <w:tab/>
      </w:r>
      <w:r w:rsidR="00E5258F" w:rsidRPr="00AF7B3E">
        <w:rPr>
          <w:rFonts w:ascii="Arial" w:hAnsi="Arial" w:cs="Arial"/>
        </w:rPr>
        <w:t>Leap into the Future Ritual</w:t>
      </w:r>
      <w:bookmarkEnd w:id="11"/>
    </w:p>
    <w:p w14:paraId="4DDE4D4D" w14:textId="38597536" w:rsidR="00997A0D" w:rsidRPr="00565518" w:rsidRDefault="00997A0D" w:rsidP="00997A0D">
      <w:pPr>
        <w:rPr>
          <w:rFonts w:ascii="Arial" w:hAnsi="Arial" w:cs="Arial"/>
          <w:color w:val="auto"/>
        </w:rPr>
      </w:pPr>
    </w:p>
    <w:p w14:paraId="43796DE0" w14:textId="7FA84C3E" w:rsidR="000F1798" w:rsidRPr="00565518" w:rsidRDefault="000F1798" w:rsidP="00997A0D">
      <w:pPr>
        <w:rPr>
          <w:rFonts w:ascii="Arial" w:hAnsi="Arial" w:cs="Arial"/>
          <w:color w:val="auto"/>
        </w:rPr>
      </w:pPr>
    </w:p>
    <w:p w14:paraId="453D5ED5" w14:textId="22519AAE" w:rsidR="000F1798" w:rsidRPr="00565518" w:rsidRDefault="00AF7B3E">
      <w:pPr>
        <w:rPr>
          <w:rFonts w:ascii="Arial" w:hAnsi="Arial" w:cs="Arial"/>
          <w:color w:val="auto"/>
        </w:rPr>
      </w:pPr>
      <w:r>
        <w:rPr>
          <w:rFonts w:ascii="Arial" w:hAnsi="Arial" w:cs="Arial"/>
          <w:noProof/>
          <w:color w:val="auto"/>
        </w:rPr>
        <w:drawing>
          <wp:anchor distT="0" distB="0" distL="114300" distR="114300" simplePos="0" relativeHeight="251699200" behindDoc="1" locked="0" layoutInCell="1" allowOverlap="1" wp14:anchorId="2FA7BD55" wp14:editId="5DD55B60">
            <wp:simplePos x="0" y="0"/>
            <wp:positionH relativeFrom="page">
              <wp:posOffset>2956956</wp:posOffset>
            </wp:positionH>
            <wp:positionV relativeFrom="paragraph">
              <wp:posOffset>4663209</wp:posOffset>
            </wp:positionV>
            <wp:extent cx="4810737" cy="3372551"/>
            <wp:effectExtent l="0" t="0" r="9525" b="0"/>
            <wp:wrapNone/>
            <wp:docPr id="21" name="Picture 21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 up of a flower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34" b="30716"/>
                    <a:stretch/>
                  </pic:blipFill>
                  <pic:spPr bwMode="auto">
                    <a:xfrm>
                      <a:off x="0" y="0"/>
                      <a:ext cx="4825225" cy="33827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BEF">
        <w:rPr>
          <w:rFonts w:ascii="Arial" w:hAnsi="Arial" w:cs="Arial"/>
          <w:noProof/>
          <w:color w:val="auto"/>
        </w:rPr>
        <w:drawing>
          <wp:anchor distT="0" distB="0" distL="114300" distR="114300" simplePos="0" relativeHeight="251700224" behindDoc="1" locked="0" layoutInCell="1" allowOverlap="1" wp14:anchorId="35DF9827" wp14:editId="18DB8CCA">
            <wp:simplePos x="0" y="0"/>
            <wp:positionH relativeFrom="page">
              <wp:posOffset>-771896</wp:posOffset>
            </wp:positionH>
            <wp:positionV relativeFrom="paragraph">
              <wp:posOffset>4649849</wp:posOffset>
            </wp:positionV>
            <wp:extent cx="4681182" cy="3337681"/>
            <wp:effectExtent l="0" t="0" r="5715" b="0"/>
            <wp:wrapNone/>
            <wp:docPr id="9" name="Picture 9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 up of a flower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34" b="30716"/>
                    <a:stretch/>
                  </pic:blipFill>
                  <pic:spPr bwMode="auto">
                    <a:xfrm>
                      <a:off x="0" y="0"/>
                      <a:ext cx="4681182" cy="33376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798" w:rsidRPr="00565518">
        <w:rPr>
          <w:rFonts w:ascii="Arial" w:hAnsi="Arial" w:cs="Arial"/>
          <w:color w:val="auto"/>
        </w:rPr>
        <w:br w:type="page"/>
      </w:r>
    </w:p>
    <w:p w14:paraId="242842B5" w14:textId="0AB04032" w:rsidR="003C7512" w:rsidRPr="00EA1AFF" w:rsidRDefault="00EA1AFF" w:rsidP="00EA1AFF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lastRenderedPageBreak/>
        <w:t>Woohoo how was the leap?</w:t>
      </w:r>
    </w:p>
    <w:tbl>
      <w:tblPr>
        <w:tblStyle w:val="TableGrid"/>
        <w:tblW w:w="8725" w:type="dxa"/>
        <w:tblLook w:val="04A0" w:firstRow="1" w:lastRow="0" w:firstColumn="1" w:lastColumn="0" w:noHBand="0" w:noVBand="1"/>
      </w:tblPr>
      <w:tblGrid>
        <w:gridCol w:w="1615"/>
        <w:gridCol w:w="1710"/>
        <w:gridCol w:w="5400"/>
      </w:tblGrid>
      <w:tr w:rsidR="000F1798" w:rsidRPr="00565518" w14:paraId="0FA7705A" w14:textId="77777777" w:rsidTr="00E65080">
        <w:tc>
          <w:tcPr>
            <w:tcW w:w="1615" w:type="dxa"/>
            <w:shd w:val="clear" w:color="auto" w:fill="C9F7F1" w:themeFill="accent6" w:themeFillTint="33"/>
          </w:tcPr>
          <w:p w14:paraId="75F4FF3D" w14:textId="127B965A" w:rsidR="000F1798" w:rsidRPr="00565518" w:rsidRDefault="000F1798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Date</w:t>
            </w:r>
          </w:p>
        </w:tc>
        <w:tc>
          <w:tcPr>
            <w:tcW w:w="1710" w:type="dxa"/>
            <w:shd w:val="clear" w:color="auto" w:fill="C9F7F1" w:themeFill="accent6" w:themeFillTint="33"/>
          </w:tcPr>
          <w:p w14:paraId="52F0CE1C" w14:textId="77777777" w:rsidR="000F1798" w:rsidRPr="00565518" w:rsidRDefault="000F1798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 xml:space="preserve">What time of day was the meditation done? </w:t>
            </w:r>
          </w:p>
        </w:tc>
        <w:tc>
          <w:tcPr>
            <w:tcW w:w="5400" w:type="dxa"/>
            <w:shd w:val="clear" w:color="auto" w:fill="C9F7F1" w:themeFill="accent6" w:themeFillTint="33"/>
          </w:tcPr>
          <w:p w14:paraId="7B1FD7D1" w14:textId="77777777" w:rsidR="000F1798" w:rsidRPr="00565518" w:rsidRDefault="000F1798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What happened and what messages did you receive (feelings, sensations, relaxed, energized, sounds, images, inner knowing, sensations, warm, cold, tingling…)</w:t>
            </w:r>
          </w:p>
        </w:tc>
      </w:tr>
      <w:tr w:rsidR="000F1798" w:rsidRPr="00565518" w14:paraId="35297AEA" w14:textId="77777777" w:rsidTr="00E65080">
        <w:tc>
          <w:tcPr>
            <w:tcW w:w="1615" w:type="dxa"/>
          </w:tcPr>
          <w:p w14:paraId="258DF740" w14:textId="77777777" w:rsidR="000F1798" w:rsidRPr="00565518" w:rsidRDefault="000F1798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525321D3" w14:textId="77777777" w:rsidR="000F1798" w:rsidRPr="00565518" w:rsidRDefault="000F1798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5A4571BE" w14:textId="77777777" w:rsidR="000F1798" w:rsidRPr="00565518" w:rsidRDefault="000F1798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  <w:tr w:rsidR="000F1798" w:rsidRPr="00565518" w14:paraId="279D3168" w14:textId="77777777" w:rsidTr="00E65080">
        <w:tc>
          <w:tcPr>
            <w:tcW w:w="1615" w:type="dxa"/>
          </w:tcPr>
          <w:p w14:paraId="135D2446" w14:textId="77777777" w:rsidR="000F1798" w:rsidRPr="00565518" w:rsidRDefault="000F1798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77454CEB" w14:textId="77777777" w:rsidR="000F1798" w:rsidRPr="00565518" w:rsidRDefault="000F1798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38A4DC1E" w14:textId="77777777" w:rsidR="000F1798" w:rsidRPr="00565518" w:rsidRDefault="000F1798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  <w:tr w:rsidR="000F1798" w:rsidRPr="00565518" w14:paraId="3E686ACC" w14:textId="77777777" w:rsidTr="00E65080">
        <w:tc>
          <w:tcPr>
            <w:tcW w:w="1615" w:type="dxa"/>
          </w:tcPr>
          <w:p w14:paraId="547D39B2" w14:textId="77777777" w:rsidR="000F1798" w:rsidRPr="00565518" w:rsidRDefault="000F1798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631B567A" w14:textId="77777777" w:rsidR="000F1798" w:rsidRPr="00565518" w:rsidRDefault="000F1798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2AD166FB" w14:textId="77777777" w:rsidR="000F1798" w:rsidRPr="00565518" w:rsidRDefault="000F1798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</w:tbl>
    <w:p w14:paraId="55A873AA" w14:textId="23CE0F6F" w:rsidR="00997A0D" w:rsidRDefault="00997A0D" w:rsidP="00997A0D">
      <w:pPr>
        <w:rPr>
          <w:rFonts w:ascii="Arial" w:hAnsi="Arial" w:cs="Arial"/>
          <w:color w:val="auto"/>
        </w:rPr>
      </w:pPr>
    </w:p>
    <w:p w14:paraId="430E1B71" w14:textId="6CE3E625" w:rsidR="00E72F16" w:rsidRPr="00AA1FE8" w:rsidRDefault="00E72F16" w:rsidP="00E72F16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>What were your overall thoughts on performing the ritual?</w:t>
      </w:r>
      <w:r w:rsidR="00EA1AFF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Which animal did you connect with the most?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E72F16" w14:paraId="131AD561" w14:textId="77777777" w:rsidTr="00320EC7">
        <w:tc>
          <w:tcPr>
            <w:tcW w:w="8630" w:type="dxa"/>
          </w:tcPr>
          <w:p w14:paraId="0F3F8696" w14:textId="77777777" w:rsidR="00E72F16" w:rsidRDefault="00E72F16" w:rsidP="00320EC7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07789626" w14:textId="77777777" w:rsidR="00E72F16" w:rsidRDefault="00E72F16" w:rsidP="00E72F16">
      <w:pPr>
        <w:rPr>
          <w:rFonts w:ascii="Arial" w:hAnsi="Arial" w:cs="Arial"/>
          <w:color w:val="auto"/>
        </w:rPr>
      </w:pPr>
    </w:p>
    <w:p w14:paraId="3824F437" w14:textId="03A7B7F6" w:rsidR="00E72F16" w:rsidRPr="0046710A" w:rsidRDefault="00E72F16" w:rsidP="00E72F16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>What insights came up for you?</w:t>
      </w:r>
      <w:r w:rsidR="00EA1AFF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E72F16" w14:paraId="7B78A3B1" w14:textId="77777777" w:rsidTr="00320EC7">
        <w:tc>
          <w:tcPr>
            <w:tcW w:w="8630" w:type="dxa"/>
          </w:tcPr>
          <w:p w14:paraId="7CB9B599" w14:textId="77777777" w:rsidR="00E72F16" w:rsidRDefault="00E72F16" w:rsidP="00320EC7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5E2CB9E8" w14:textId="77777777" w:rsidR="00E72F16" w:rsidRDefault="00E72F16" w:rsidP="00E72F16">
      <w:pPr>
        <w:rPr>
          <w:rFonts w:ascii="Arial" w:hAnsi="Arial" w:cs="Arial"/>
          <w:color w:val="auto"/>
        </w:rPr>
      </w:pPr>
    </w:p>
    <w:p w14:paraId="74E4D5D1" w14:textId="63670E98" w:rsidR="00E72F16" w:rsidRPr="00AA1FE8" w:rsidRDefault="00EA1AFF" w:rsidP="00E72F16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Come back tomorrow to record your </w:t>
      </w:r>
      <w:r w:rsidR="00E72F16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dreams</w:t>
      </w: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E72F16" w14:paraId="2E64176E" w14:textId="77777777" w:rsidTr="00320EC7">
        <w:tc>
          <w:tcPr>
            <w:tcW w:w="8630" w:type="dxa"/>
          </w:tcPr>
          <w:p w14:paraId="09EB9948" w14:textId="77777777" w:rsidR="00E72F16" w:rsidRDefault="00E72F16" w:rsidP="00320EC7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50E39A3F" w14:textId="77777777" w:rsidR="00E72F16" w:rsidRPr="00565518" w:rsidRDefault="00E72F16" w:rsidP="00E72F16">
      <w:pPr>
        <w:pStyle w:val="ListBullet"/>
        <w:numPr>
          <w:ilvl w:val="0"/>
          <w:numId w:val="0"/>
        </w:numPr>
        <w:rPr>
          <w:rFonts w:ascii="Arial" w:hAnsi="Arial" w:cs="Arial"/>
          <w:color w:val="auto"/>
        </w:rPr>
      </w:pPr>
    </w:p>
    <w:p w14:paraId="46A14112" w14:textId="5D035B8C" w:rsidR="00E72F16" w:rsidRPr="00AA1FE8" w:rsidRDefault="00E72F16" w:rsidP="00E72F16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Any further comments or insights?</w:t>
      </w:r>
      <w:r w:rsidR="00EA1AFF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Do you think you will do this ritual again?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E72F16" w14:paraId="40FC8A92" w14:textId="77777777" w:rsidTr="00320EC7">
        <w:tc>
          <w:tcPr>
            <w:tcW w:w="8630" w:type="dxa"/>
          </w:tcPr>
          <w:p w14:paraId="334A35BE" w14:textId="77777777" w:rsidR="00E72F16" w:rsidRDefault="00E72F16" w:rsidP="00320EC7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335CE6FF" w14:textId="77777777" w:rsidR="00E72F16" w:rsidRPr="00565518" w:rsidRDefault="00E72F16" w:rsidP="00E72F16">
      <w:pPr>
        <w:pStyle w:val="ListBullet"/>
        <w:numPr>
          <w:ilvl w:val="0"/>
          <w:numId w:val="0"/>
        </w:numPr>
        <w:rPr>
          <w:rFonts w:ascii="Arial" w:hAnsi="Arial" w:cs="Arial"/>
          <w:color w:val="auto"/>
        </w:rPr>
      </w:pPr>
    </w:p>
    <w:p w14:paraId="0E1683F4" w14:textId="77777777" w:rsidR="00E72F16" w:rsidRPr="00EA1AFF" w:rsidRDefault="00E72F16" w:rsidP="00E72F16">
      <w:pPr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 w:rsidRPr="00EA1AFF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Rituals are amazing exercises to perform, we suggest you experiment and do more. You could create your very own </w:t>
      </w:r>
      <w:proofErr w:type="gramStart"/>
      <w:r w:rsidRPr="00EA1AFF">
        <w:rPr>
          <w:rFonts w:ascii="Trebuchet MS" w:hAnsi="Trebuchet MS"/>
          <w:color w:val="1F497D"/>
          <w:sz w:val="30"/>
          <w:szCs w:val="30"/>
          <w:shd w:val="clear" w:color="auto" w:fill="FFFFFF"/>
        </w:rPr>
        <w:t>ritual</w:t>
      </w:r>
      <w:proofErr w:type="gramEnd"/>
      <w:r w:rsidRPr="00EA1AFF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or you could change ours a little to suit you. </w:t>
      </w:r>
    </w:p>
    <w:p w14:paraId="10D0EDC7" w14:textId="7F971E1C" w:rsidR="00E72F16" w:rsidRDefault="00E72F16" w:rsidP="00E72F16">
      <w:pPr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 w:rsidRPr="00EA1AFF">
        <w:rPr>
          <w:rFonts w:ascii="Trebuchet MS" w:hAnsi="Trebuchet MS"/>
          <w:color w:val="1F497D"/>
          <w:sz w:val="30"/>
          <w:szCs w:val="30"/>
          <w:shd w:val="clear" w:color="auto" w:fill="FFFFFF"/>
        </w:rPr>
        <w:t>You could select different animals that you are personally drawn to and add them.</w:t>
      </w:r>
    </w:p>
    <w:p w14:paraId="636B039E" w14:textId="1B76B086" w:rsidR="00EA1AFF" w:rsidRDefault="00EA1AFF" w:rsidP="00E72F16">
      <w:pPr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</w:p>
    <w:p w14:paraId="335EBC47" w14:textId="25D46771" w:rsidR="00EA1AFF" w:rsidRPr="00EA1AFF" w:rsidRDefault="00EA1AFF" w:rsidP="00E72F16">
      <w:pPr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>Really dive deep into making the connection within.</w:t>
      </w:r>
    </w:p>
    <w:p w14:paraId="3A3E9F5E" w14:textId="53BFB4D2" w:rsidR="00D2576A" w:rsidRDefault="00D2576A">
      <w:p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br w:type="page"/>
      </w:r>
    </w:p>
    <w:p w14:paraId="7C88BCDE" w14:textId="682E1798" w:rsidR="00E72F16" w:rsidRPr="00AF7B3E" w:rsidRDefault="00AF7B3E" w:rsidP="00E72F16">
      <w:pPr>
        <w:rPr>
          <w:rFonts w:ascii="Arial" w:hAnsi="Arial" w:cs="Arial"/>
          <w:color w:val="auto"/>
        </w:rPr>
      </w:pPr>
      <w:r w:rsidRPr="00AF7B3E">
        <w:rPr>
          <w:rFonts w:ascii="Arial" w:hAnsi="Arial" w:cs="Arial"/>
          <w:noProof/>
          <w:color w:val="auto"/>
        </w:rPr>
        <w:lastRenderedPageBreak/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4B4C1AC7" wp14:editId="5C43A314">
                <wp:simplePos x="0" y="0"/>
                <wp:positionH relativeFrom="page">
                  <wp:align>right</wp:align>
                </wp:positionH>
                <wp:positionV relativeFrom="paragraph">
                  <wp:posOffset>-1417914</wp:posOffset>
                </wp:positionV>
                <wp:extent cx="7789867" cy="4856422"/>
                <wp:effectExtent l="0" t="0" r="1905" b="190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9867" cy="485642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5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9BE63" id="Rectangle 22" o:spid="_x0000_s1026" style="position:absolute;margin-left:562.2pt;margin-top:-111.65pt;width:613.4pt;height:382.4pt;z-index:-2516142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" fillcolor="#d8d8d8 [2732]" stroked="f" strokeweight="2pt">
                <v:fill opacity="35466f"/>
                <w10:wrap anchorx="page"/>
              </v:rect>
            </w:pict>
          </mc:Fallback>
        </mc:AlternateContent>
      </w:r>
      <w:r w:rsidR="00D2576A" w:rsidRPr="00AF7B3E">
        <w:rPr>
          <w:rFonts w:ascii="Arial" w:eastAsiaTheme="majorEastAsia" w:hAnsi="Arial" w:cs="Arial"/>
          <w:b/>
          <w:caps/>
          <w:color w:val="auto"/>
          <w:sz w:val="36"/>
        </w:rPr>
        <w:drawing>
          <wp:anchor distT="0" distB="0" distL="114300" distR="114300" simplePos="0" relativeHeight="251687936" behindDoc="1" locked="0" layoutInCell="1" allowOverlap="1" wp14:anchorId="7698D92E" wp14:editId="3DC23B0E">
            <wp:simplePos x="0" y="0"/>
            <wp:positionH relativeFrom="page">
              <wp:posOffset>-697832</wp:posOffset>
            </wp:positionH>
            <wp:positionV relativeFrom="paragraph">
              <wp:posOffset>-1434164</wp:posOffset>
            </wp:positionV>
            <wp:extent cx="8522937" cy="10653672"/>
            <wp:effectExtent l="0" t="0" r="0" b="0"/>
            <wp:wrapNone/>
            <wp:docPr id="2" name="Picture 2" descr="A picture containing cosme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osmetic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8545" cy="10660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76A" w:rsidRPr="00AF7B3E">
        <w:rPr>
          <w:rFonts w:ascii="Arial" w:eastAsiaTheme="majorEastAsia" w:hAnsi="Arial" w:cs="Arial"/>
          <w:b/>
          <w:caps/>
          <w:color w:val="auto"/>
          <w:sz w:val="36"/>
        </w:rPr>
        <w:t>6. Cosmic</w:t>
      </w:r>
      <w:r w:rsidR="00D2576A" w:rsidRPr="00AF7B3E">
        <w:rPr>
          <w:rFonts w:ascii="Arial" w:hAnsi="Arial" w:cs="Arial"/>
          <w:color w:val="auto"/>
        </w:rPr>
        <w:t xml:space="preserve"> </w:t>
      </w:r>
      <w:r w:rsidR="00D2576A" w:rsidRPr="00AF7B3E">
        <w:rPr>
          <w:rFonts w:ascii="Arial" w:eastAsiaTheme="majorEastAsia" w:hAnsi="Arial" w:cs="Arial"/>
          <w:b/>
          <w:caps/>
          <w:color w:val="auto"/>
          <w:sz w:val="36"/>
        </w:rPr>
        <w:t>Connection</w:t>
      </w:r>
    </w:p>
    <w:p w14:paraId="3332E87F" w14:textId="77777777" w:rsidR="00E72F16" w:rsidRPr="00565518" w:rsidRDefault="00E72F16" w:rsidP="00997A0D">
      <w:pPr>
        <w:rPr>
          <w:rFonts w:ascii="Arial" w:hAnsi="Arial" w:cs="Arial"/>
          <w:color w:val="auto"/>
        </w:rPr>
      </w:pPr>
    </w:p>
    <w:p w14:paraId="347C36FB" w14:textId="77777777" w:rsidR="00D2576A" w:rsidRDefault="00D2576A">
      <w:pPr>
        <w:rPr>
          <w:rFonts w:ascii="Arial" w:hAnsi="Arial" w:cs="Arial"/>
          <w:color w:val="auto"/>
        </w:rPr>
      </w:pPr>
    </w:p>
    <w:p w14:paraId="5C021C1E" w14:textId="6A213299" w:rsidR="000F1798" w:rsidRDefault="000F1798">
      <w:pPr>
        <w:rPr>
          <w:rFonts w:ascii="Arial" w:hAnsi="Arial" w:cs="Arial"/>
          <w:color w:val="auto"/>
        </w:rPr>
      </w:pPr>
      <w:r w:rsidRPr="00565518">
        <w:rPr>
          <w:rFonts w:ascii="Arial" w:hAnsi="Arial" w:cs="Arial"/>
          <w:color w:val="auto"/>
        </w:rPr>
        <w:br w:type="page"/>
      </w:r>
    </w:p>
    <w:p w14:paraId="4A9762BB" w14:textId="5B4857D9" w:rsidR="00D2576A" w:rsidRPr="00EA1AFF" w:rsidRDefault="00D2576A" w:rsidP="00D2576A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lastRenderedPageBreak/>
        <w:t xml:space="preserve">How did the Cosmic Connection meditation go? </w:t>
      </w:r>
    </w:p>
    <w:tbl>
      <w:tblPr>
        <w:tblStyle w:val="TableGrid"/>
        <w:tblW w:w="8725" w:type="dxa"/>
        <w:tblLook w:val="04A0" w:firstRow="1" w:lastRow="0" w:firstColumn="1" w:lastColumn="0" w:noHBand="0" w:noVBand="1"/>
      </w:tblPr>
      <w:tblGrid>
        <w:gridCol w:w="1615"/>
        <w:gridCol w:w="1710"/>
        <w:gridCol w:w="5400"/>
      </w:tblGrid>
      <w:tr w:rsidR="00D2576A" w:rsidRPr="00565518" w14:paraId="77352270" w14:textId="77777777" w:rsidTr="00320EC7">
        <w:tc>
          <w:tcPr>
            <w:tcW w:w="1615" w:type="dxa"/>
            <w:shd w:val="clear" w:color="auto" w:fill="C9F7F1" w:themeFill="accent6" w:themeFillTint="33"/>
          </w:tcPr>
          <w:p w14:paraId="2CB381DE" w14:textId="77777777" w:rsidR="00D2576A" w:rsidRPr="00565518" w:rsidRDefault="00D2576A" w:rsidP="00320EC7">
            <w:pPr>
              <w:spacing w:before="240" w:after="24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Date</w:t>
            </w:r>
          </w:p>
        </w:tc>
        <w:tc>
          <w:tcPr>
            <w:tcW w:w="1710" w:type="dxa"/>
            <w:shd w:val="clear" w:color="auto" w:fill="C9F7F1" w:themeFill="accent6" w:themeFillTint="33"/>
          </w:tcPr>
          <w:p w14:paraId="7D89E4A2" w14:textId="77777777" w:rsidR="00D2576A" w:rsidRPr="00565518" w:rsidRDefault="00D2576A" w:rsidP="00320EC7">
            <w:pPr>
              <w:spacing w:before="240" w:after="24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 xml:space="preserve">What time of day was the meditation done? </w:t>
            </w:r>
          </w:p>
        </w:tc>
        <w:tc>
          <w:tcPr>
            <w:tcW w:w="5400" w:type="dxa"/>
            <w:shd w:val="clear" w:color="auto" w:fill="C9F7F1" w:themeFill="accent6" w:themeFillTint="33"/>
          </w:tcPr>
          <w:p w14:paraId="2E150387" w14:textId="77777777" w:rsidR="00D2576A" w:rsidRPr="00565518" w:rsidRDefault="00D2576A" w:rsidP="00320EC7">
            <w:pPr>
              <w:spacing w:before="240" w:after="24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What happened and what messages did you receive (feelings, sensations, relaxed, energized, sounds, images, inner knowing, sensations, warm, cold, tingling…)</w:t>
            </w:r>
          </w:p>
        </w:tc>
      </w:tr>
      <w:tr w:rsidR="00D2576A" w:rsidRPr="00565518" w14:paraId="317B0FB7" w14:textId="77777777" w:rsidTr="00320EC7">
        <w:tc>
          <w:tcPr>
            <w:tcW w:w="1615" w:type="dxa"/>
          </w:tcPr>
          <w:p w14:paraId="4C771F11" w14:textId="77777777" w:rsidR="00D2576A" w:rsidRPr="00565518" w:rsidRDefault="00D2576A" w:rsidP="00320EC7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10EFBD19" w14:textId="77777777" w:rsidR="00D2576A" w:rsidRPr="00565518" w:rsidRDefault="00D2576A" w:rsidP="00320EC7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58362D77" w14:textId="77777777" w:rsidR="00D2576A" w:rsidRPr="00565518" w:rsidRDefault="00D2576A" w:rsidP="00320EC7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  <w:tr w:rsidR="00D2576A" w:rsidRPr="00565518" w14:paraId="655AF307" w14:textId="77777777" w:rsidTr="00320EC7">
        <w:tc>
          <w:tcPr>
            <w:tcW w:w="1615" w:type="dxa"/>
          </w:tcPr>
          <w:p w14:paraId="59169F05" w14:textId="77777777" w:rsidR="00D2576A" w:rsidRPr="00565518" w:rsidRDefault="00D2576A" w:rsidP="00320EC7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53DF5DDA" w14:textId="77777777" w:rsidR="00D2576A" w:rsidRPr="00565518" w:rsidRDefault="00D2576A" w:rsidP="00320EC7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3B2068A2" w14:textId="77777777" w:rsidR="00D2576A" w:rsidRPr="00565518" w:rsidRDefault="00D2576A" w:rsidP="00320EC7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  <w:tr w:rsidR="00D2576A" w:rsidRPr="00565518" w14:paraId="0C8276FF" w14:textId="77777777" w:rsidTr="00320EC7">
        <w:tc>
          <w:tcPr>
            <w:tcW w:w="1615" w:type="dxa"/>
          </w:tcPr>
          <w:p w14:paraId="6D2A4E20" w14:textId="77777777" w:rsidR="00D2576A" w:rsidRPr="00565518" w:rsidRDefault="00D2576A" w:rsidP="00320EC7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0B0401C3" w14:textId="77777777" w:rsidR="00D2576A" w:rsidRPr="00565518" w:rsidRDefault="00D2576A" w:rsidP="00320EC7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33C44B1D" w14:textId="77777777" w:rsidR="00D2576A" w:rsidRPr="00565518" w:rsidRDefault="00D2576A" w:rsidP="00320EC7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</w:tbl>
    <w:p w14:paraId="041BD7DA" w14:textId="77777777" w:rsidR="00D2576A" w:rsidRDefault="00D2576A" w:rsidP="00D2576A">
      <w:pPr>
        <w:rPr>
          <w:rFonts w:ascii="Arial" w:hAnsi="Arial" w:cs="Arial"/>
          <w:color w:val="auto"/>
        </w:rPr>
      </w:pPr>
    </w:p>
    <w:p w14:paraId="3B34770D" w14:textId="68C219AC" w:rsidR="00D2576A" w:rsidRPr="00AA1FE8" w:rsidRDefault="00D2576A" w:rsidP="00D2576A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What </w:t>
      </w: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>did you generally think about the meditation</w:t>
      </w: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D2576A" w14:paraId="1F8F96C0" w14:textId="77777777" w:rsidTr="00320EC7">
        <w:tc>
          <w:tcPr>
            <w:tcW w:w="8630" w:type="dxa"/>
          </w:tcPr>
          <w:p w14:paraId="66C7F1AE" w14:textId="77777777" w:rsidR="00D2576A" w:rsidRDefault="00D2576A" w:rsidP="00320EC7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629704DC" w14:textId="77777777" w:rsidR="00D2576A" w:rsidRDefault="00D2576A" w:rsidP="00D2576A">
      <w:pPr>
        <w:rPr>
          <w:rFonts w:ascii="Arial" w:hAnsi="Arial" w:cs="Arial"/>
          <w:color w:val="auto"/>
        </w:rPr>
      </w:pPr>
    </w:p>
    <w:p w14:paraId="56A26634" w14:textId="3088098A" w:rsidR="00D2576A" w:rsidRPr="0046710A" w:rsidRDefault="00D2576A" w:rsidP="00D2576A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>What insights</w:t>
      </w: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and</w:t>
      </w: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</w:t>
      </w: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‘a-ha’ moments </w:t>
      </w: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came up for you?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D2576A" w14:paraId="095464A4" w14:textId="77777777" w:rsidTr="00320EC7">
        <w:tc>
          <w:tcPr>
            <w:tcW w:w="8630" w:type="dxa"/>
          </w:tcPr>
          <w:p w14:paraId="2F37C384" w14:textId="77777777" w:rsidR="00D2576A" w:rsidRDefault="00D2576A" w:rsidP="00320EC7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05A59836" w14:textId="77777777" w:rsidR="00D2576A" w:rsidRDefault="00D2576A" w:rsidP="00D2576A">
      <w:pPr>
        <w:rPr>
          <w:rFonts w:ascii="Arial" w:hAnsi="Arial" w:cs="Arial"/>
          <w:color w:val="auto"/>
        </w:rPr>
      </w:pPr>
    </w:p>
    <w:p w14:paraId="3CCCFEAC" w14:textId="77777777" w:rsidR="00D2576A" w:rsidRPr="00AA1FE8" w:rsidRDefault="00D2576A" w:rsidP="00D2576A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Come back tomorrow to record your </w:t>
      </w: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dreams</w:t>
      </w: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D2576A" w14:paraId="4AC24B2B" w14:textId="77777777" w:rsidTr="00320EC7">
        <w:tc>
          <w:tcPr>
            <w:tcW w:w="8630" w:type="dxa"/>
          </w:tcPr>
          <w:p w14:paraId="1F52E906" w14:textId="77777777" w:rsidR="00D2576A" w:rsidRDefault="00D2576A" w:rsidP="00320EC7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1ACA8F1C" w14:textId="77777777" w:rsidR="00D2576A" w:rsidRPr="00565518" w:rsidRDefault="00D2576A" w:rsidP="00D2576A">
      <w:pPr>
        <w:pStyle w:val="ListBullet"/>
        <w:numPr>
          <w:ilvl w:val="0"/>
          <w:numId w:val="0"/>
        </w:numPr>
        <w:rPr>
          <w:rFonts w:ascii="Arial" w:hAnsi="Arial" w:cs="Arial"/>
          <w:color w:val="auto"/>
        </w:rPr>
      </w:pPr>
    </w:p>
    <w:p w14:paraId="67E0DA85" w14:textId="0422C0C0" w:rsidR="00D2576A" w:rsidRPr="00AA1FE8" w:rsidRDefault="00D2576A" w:rsidP="00D2576A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Any further comments </w:t>
      </w: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>you would like to add?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D2576A" w14:paraId="0C0B8C7B" w14:textId="77777777" w:rsidTr="00320EC7">
        <w:tc>
          <w:tcPr>
            <w:tcW w:w="8630" w:type="dxa"/>
          </w:tcPr>
          <w:p w14:paraId="382C06BF" w14:textId="77777777" w:rsidR="00D2576A" w:rsidRDefault="00D2576A" w:rsidP="00320EC7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169F0042" w14:textId="50C14CFB" w:rsidR="00D2576A" w:rsidRDefault="00D2576A">
      <w:p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br w:type="page"/>
      </w:r>
    </w:p>
    <w:p w14:paraId="76E6BD05" w14:textId="33E83F72" w:rsidR="00D2576A" w:rsidRDefault="00AF7B3E">
      <w:pPr>
        <w:rPr>
          <w:rFonts w:ascii="Arial" w:hAnsi="Arial" w:cs="Arial"/>
          <w:color w:val="auto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12876FD5" wp14:editId="160A1AD1">
                <wp:simplePos x="0" y="0"/>
                <wp:positionH relativeFrom="page">
                  <wp:align>right</wp:align>
                </wp:positionH>
                <wp:positionV relativeFrom="paragraph">
                  <wp:posOffset>-986921</wp:posOffset>
                </wp:positionV>
                <wp:extent cx="7756634" cy="4856422"/>
                <wp:effectExtent l="0" t="0" r="0" b="190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6634" cy="485642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5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739595" id="Rectangle 23" o:spid="_x0000_s1026" style="position:absolute;margin-left:559.55pt;margin-top:-77.7pt;width:610.75pt;height:382.4pt;z-index:-2516121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" fillcolor="#d8d8d8 [2732]" stroked="f" strokeweight="2pt">
                <v:fill opacity="35466f"/>
                <w10:wrap anchorx="page"/>
              </v:rect>
            </w:pict>
          </mc:Fallback>
        </mc:AlternateContent>
      </w:r>
    </w:p>
    <w:p w14:paraId="6CC139CC" w14:textId="73703D30" w:rsidR="00997A0D" w:rsidRPr="00AF7B3E" w:rsidRDefault="00B67616" w:rsidP="00997A0D">
      <w:pPr>
        <w:pStyle w:val="Heading2"/>
        <w:rPr>
          <w:rFonts w:ascii="Arial" w:hAnsi="Arial" w:cs="Arial"/>
        </w:rPr>
      </w:pPr>
      <w:bookmarkStart w:id="12" w:name="_Toc68006952"/>
      <w:r w:rsidRPr="00AF7B3E">
        <w:rPr>
          <w:rFonts w:ascii="Arial" w:hAnsi="Arial" w:cs="Arial"/>
          <w:noProof/>
        </w:rPr>
        <w:drawing>
          <wp:anchor distT="0" distB="0" distL="114300" distR="114300" simplePos="0" relativeHeight="251686912" behindDoc="1" locked="0" layoutInCell="1" allowOverlap="1" wp14:anchorId="4B0A4EF2" wp14:editId="095C6964">
            <wp:simplePos x="0" y="0"/>
            <wp:positionH relativeFrom="page">
              <wp:posOffset>-593635</wp:posOffset>
            </wp:positionH>
            <wp:positionV relativeFrom="paragraph">
              <wp:posOffset>-1298575</wp:posOffset>
            </wp:positionV>
            <wp:extent cx="9509372" cy="10248406"/>
            <wp:effectExtent l="0" t="0" r="0" b="635"/>
            <wp:wrapNone/>
            <wp:docPr id="19" name="Picture 19" descr="A picture containing food, table, sitting, woo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food, table, sitting, wooden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2" r="19942"/>
                    <a:stretch/>
                  </pic:blipFill>
                  <pic:spPr bwMode="auto">
                    <a:xfrm>
                      <a:off x="0" y="0"/>
                      <a:ext cx="9509372" cy="10248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E6D" w:rsidRPr="00AF7B3E">
        <w:rPr>
          <w:rFonts w:ascii="Arial" w:hAnsi="Arial" w:cs="Arial"/>
        </w:rPr>
        <w:t>7</w:t>
      </w:r>
      <w:r w:rsidR="000514BC" w:rsidRPr="00AF7B3E">
        <w:rPr>
          <w:rFonts w:ascii="Arial" w:hAnsi="Arial" w:cs="Arial"/>
        </w:rPr>
        <w:t xml:space="preserve"> – </w:t>
      </w:r>
      <w:r w:rsidR="00141E86" w:rsidRPr="00AF7B3E">
        <w:rPr>
          <w:rFonts w:ascii="Arial" w:hAnsi="Arial" w:cs="Arial"/>
        </w:rPr>
        <w:tab/>
      </w:r>
      <w:r w:rsidR="00E5258F" w:rsidRPr="00AF7B3E">
        <w:rPr>
          <w:rFonts w:ascii="Arial" w:hAnsi="Arial" w:cs="Arial"/>
        </w:rPr>
        <w:t>Abundant I am</w:t>
      </w:r>
      <w:bookmarkEnd w:id="12"/>
    </w:p>
    <w:p w14:paraId="5B8BFB77" w14:textId="01FCA76A" w:rsidR="00CF5BA4" w:rsidRPr="00565518" w:rsidRDefault="00B67616" w:rsidP="00B67616">
      <w:pPr>
        <w:tabs>
          <w:tab w:val="left" w:pos="6190"/>
        </w:tabs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ab/>
      </w:r>
    </w:p>
    <w:p w14:paraId="0542FDBA" w14:textId="1FD83CC9" w:rsidR="00CF5BA4" w:rsidRPr="00565518" w:rsidRDefault="00CF5BA4">
      <w:pPr>
        <w:rPr>
          <w:rFonts w:ascii="Arial" w:hAnsi="Arial" w:cs="Arial"/>
          <w:color w:val="auto"/>
        </w:rPr>
      </w:pPr>
    </w:p>
    <w:p w14:paraId="583367B4" w14:textId="77777777" w:rsidR="00CF5BA4" w:rsidRPr="00565518" w:rsidRDefault="00CF5BA4">
      <w:pPr>
        <w:rPr>
          <w:rFonts w:ascii="Arial" w:hAnsi="Arial" w:cs="Arial"/>
          <w:color w:val="auto"/>
        </w:rPr>
      </w:pPr>
    </w:p>
    <w:p w14:paraId="33190EE6" w14:textId="760C7D64" w:rsidR="00CE01A2" w:rsidRPr="00565518" w:rsidRDefault="00CE01A2">
      <w:pPr>
        <w:rPr>
          <w:rFonts w:ascii="Arial" w:hAnsi="Arial" w:cs="Arial"/>
          <w:color w:val="auto"/>
        </w:rPr>
      </w:pPr>
      <w:r w:rsidRPr="00565518">
        <w:rPr>
          <w:rFonts w:ascii="Arial" w:hAnsi="Arial" w:cs="Arial"/>
          <w:color w:val="auto"/>
        </w:rPr>
        <w:br w:type="page"/>
      </w:r>
    </w:p>
    <w:p w14:paraId="66BE31CC" w14:textId="1A38BBB4" w:rsidR="00CE01A2" w:rsidRPr="00D2576A" w:rsidRDefault="00D2576A" w:rsidP="00D2576A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lastRenderedPageBreak/>
        <w:t>Manifest Abundance is the last meditation of the course. I hope you felt good listening to it…</w:t>
      </w:r>
    </w:p>
    <w:tbl>
      <w:tblPr>
        <w:tblStyle w:val="TableGrid"/>
        <w:tblW w:w="8725" w:type="dxa"/>
        <w:tblLook w:val="04A0" w:firstRow="1" w:lastRow="0" w:firstColumn="1" w:lastColumn="0" w:noHBand="0" w:noVBand="1"/>
      </w:tblPr>
      <w:tblGrid>
        <w:gridCol w:w="1615"/>
        <w:gridCol w:w="1710"/>
        <w:gridCol w:w="5400"/>
      </w:tblGrid>
      <w:tr w:rsidR="00C91C0E" w:rsidRPr="00565518" w14:paraId="2A9C499F" w14:textId="77777777" w:rsidTr="00E65080">
        <w:tc>
          <w:tcPr>
            <w:tcW w:w="1615" w:type="dxa"/>
            <w:shd w:val="clear" w:color="auto" w:fill="C9F7F1" w:themeFill="accent6" w:themeFillTint="33"/>
          </w:tcPr>
          <w:p w14:paraId="69E84DAD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Date</w:t>
            </w:r>
          </w:p>
        </w:tc>
        <w:tc>
          <w:tcPr>
            <w:tcW w:w="1710" w:type="dxa"/>
            <w:shd w:val="clear" w:color="auto" w:fill="C9F7F1" w:themeFill="accent6" w:themeFillTint="33"/>
          </w:tcPr>
          <w:p w14:paraId="0FF8D74B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 xml:space="preserve">What time of day was the meditation done? </w:t>
            </w:r>
          </w:p>
        </w:tc>
        <w:tc>
          <w:tcPr>
            <w:tcW w:w="5400" w:type="dxa"/>
            <w:shd w:val="clear" w:color="auto" w:fill="C9F7F1" w:themeFill="accent6" w:themeFillTint="33"/>
          </w:tcPr>
          <w:p w14:paraId="58680BDF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What happened and what messages did you receive (feelings, sensations, relaxed, energized, sounds, images, inner knowing, sensations, warm, cold, tingling…)</w:t>
            </w:r>
          </w:p>
        </w:tc>
      </w:tr>
      <w:tr w:rsidR="00C91C0E" w:rsidRPr="00565518" w14:paraId="1FD53117" w14:textId="77777777" w:rsidTr="00E65080">
        <w:tc>
          <w:tcPr>
            <w:tcW w:w="1615" w:type="dxa"/>
          </w:tcPr>
          <w:p w14:paraId="48C129E9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35719E9F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62DEFE78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  <w:tr w:rsidR="00C91C0E" w:rsidRPr="00565518" w14:paraId="644C7EF5" w14:textId="77777777" w:rsidTr="00E65080">
        <w:tc>
          <w:tcPr>
            <w:tcW w:w="1615" w:type="dxa"/>
          </w:tcPr>
          <w:p w14:paraId="50C8FD9F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49B6946D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7C69075D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  <w:tr w:rsidR="00C91C0E" w:rsidRPr="00565518" w14:paraId="3DAD18CE" w14:textId="77777777" w:rsidTr="00E65080">
        <w:tc>
          <w:tcPr>
            <w:tcW w:w="1615" w:type="dxa"/>
          </w:tcPr>
          <w:p w14:paraId="65AF66BA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1504D2BA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7514E549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</w:tbl>
    <w:p w14:paraId="349D7745" w14:textId="11452B67" w:rsidR="00C91C0E" w:rsidRDefault="00C91C0E" w:rsidP="00C91C0E">
      <w:pPr>
        <w:rPr>
          <w:rFonts w:ascii="Arial" w:hAnsi="Arial" w:cs="Arial"/>
          <w:color w:val="auto"/>
        </w:rPr>
      </w:pPr>
    </w:p>
    <w:p w14:paraId="58390C13" w14:textId="0450E1F2" w:rsidR="00D2576A" w:rsidRPr="00AA1FE8" w:rsidRDefault="00D2576A" w:rsidP="00D2576A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What did you think </w:t>
      </w: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>of</w:t>
      </w: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th</w:t>
      </w: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>is</w:t>
      </w: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meditation?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D2576A" w14:paraId="1E1CDC19" w14:textId="77777777" w:rsidTr="00320EC7">
        <w:tc>
          <w:tcPr>
            <w:tcW w:w="8630" w:type="dxa"/>
          </w:tcPr>
          <w:p w14:paraId="1F9123F3" w14:textId="77777777" w:rsidR="00D2576A" w:rsidRDefault="00D2576A" w:rsidP="00320EC7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5434751C" w14:textId="77777777" w:rsidR="00D2576A" w:rsidRDefault="00D2576A" w:rsidP="00D2576A">
      <w:pPr>
        <w:rPr>
          <w:rFonts w:ascii="Arial" w:hAnsi="Arial" w:cs="Arial"/>
          <w:color w:val="auto"/>
        </w:rPr>
      </w:pPr>
    </w:p>
    <w:p w14:paraId="7B7D9EB1" w14:textId="599F9625" w:rsidR="00D2576A" w:rsidRPr="0046710A" w:rsidRDefault="00D2576A" w:rsidP="00D2576A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What </w:t>
      </w: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>have you learned from this session</w:t>
      </w: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D2576A" w14:paraId="69AA1993" w14:textId="77777777" w:rsidTr="00320EC7">
        <w:tc>
          <w:tcPr>
            <w:tcW w:w="8630" w:type="dxa"/>
          </w:tcPr>
          <w:p w14:paraId="1D3DDF3E" w14:textId="77777777" w:rsidR="00D2576A" w:rsidRDefault="00D2576A" w:rsidP="00320EC7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3DA40441" w14:textId="77777777" w:rsidR="00D2576A" w:rsidRDefault="00D2576A" w:rsidP="00D2576A">
      <w:pPr>
        <w:rPr>
          <w:rFonts w:ascii="Arial" w:hAnsi="Arial" w:cs="Arial"/>
          <w:color w:val="auto"/>
        </w:rPr>
      </w:pPr>
    </w:p>
    <w:p w14:paraId="58440203" w14:textId="77777777" w:rsidR="00D2576A" w:rsidRPr="00AA1FE8" w:rsidRDefault="00D2576A" w:rsidP="00D2576A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Come back tomorrow to record your </w:t>
      </w: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dreams</w:t>
      </w: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D2576A" w14:paraId="689A10BA" w14:textId="77777777" w:rsidTr="00320EC7">
        <w:tc>
          <w:tcPr>
            <w:tcW w:w="8630" w:type="dxa"/>
          </w:tcPr>
          <w:p w14:paraId="440E031C" w14:textId="77777777" w:rsidR="00D2576A" w:rsidRDefault="00D2576A" w:rsidP="00320EC7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79809B50" w14:textId="77777777" w:rsidR="00D2576A" w:rsidRPr="00565518" w:rsidRDefault="00D2576A" w:rsidP="00D2576A">
      <w:pPr>
        <w:pStyle w:val="ListBullet"/>
        <w:numPr>
          <w:ilvl w:val="0"/>
          <w:numId w:val="0"/>
        </w:numPr>
        <w:rPr>
          <w:rFonts w:ascii="Arial" w:hAnsi="Arial" w:cs="Arial"/>
          <w:color w:val="auto"/>
        </w:rPr>
      </w:pPr>
    </w:p>
    <w:p w14:paraId="55D353E8" w14:textId="3AB75F0E" w:rsidR="00D2576A" w:rsidRPr="00AA1FE8" w:rsidRDefault="00D2576A" w:rsidP="00D2576A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Out of all the meditations you have done, which was your </w:t>
      </w:r>
      <w:proofErr w:type="spellStart"/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>favourite</w:t>
      </w:r>
      <w:proofErr w:type="spellEnd"/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and least </w:t>
      </w:r>
      <w:proofErr w:type="spellStart"/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>favourite</w:t>
      </w:r>
      <w:proofErr w:type="spellEnd"/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D2576A" w14:paraId="62D6B2FB" w14:textId="77777777" w:rsidTr="00320EC7">
        <w:tc>
          <w:tcPr>
            <w:tcW w:w="8630" w:type="dxa"/>
          </w:tcPr>
          <w:p w14:paraId="2746D143" w14:textId="77777777" w:rsidR="00D2576A" w:rsidRDefault="00D2576A" w:rsidP="00320EC7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332C798C" w14:textId="6FFE577D" w:rsidR="00997A0D" w:rsidRPr="00565518" w:rsidRDefault="00D2576A">
      <w:pPr>
        <w:rPr>
          <w:rFonts w:ascii="Arial" w:hAnsi="Arial" w:cs="Arial"/>
        </w:rPr>
      </w:pPr>
      <w:r>
        <w:rPr>
          <w:rFonts w:ascii="Arial" w:hAnsi="Arial" w:cs="Arial"/>
          <w:color w:val="auto"/>
        </w:rPr>
        <w:lastRenderedPageBreak/>
        <w:br w:type="page"/>
      </w:r>
    </w:p>
    <w:p w14:paraId="36FAD6F4" w14:textId="43720740" w:rsidR="00997A0D" w:rsidRPr="00565518" w:rsidRDefault="00C741B1" w:rsidP="00D97B44">
      <w:pPr>
        <w:pStyle w:val="Heading2"/>
        <w:rPr>
          <w:rFonts w:ascii="Arial" w:hAnsi="Arial" w:cs="Arial"/>
        </w:rPr>
      </w:pPr>
      <w:bookmarkStart w:id="13" w:name="_Toc68006953"/>
      <w:r w:rsidRPr="00565518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5D53EF9F" wp14:editId="42688112">
            <wp:simplePos x="0" y="0"/>
            <wp:positionH relativeFrom="page">
              <wp:posOffset>-1524000</wp:posOffset>
            </wp:positionH>
            <wp:positionV relativeFrom="paragraph">
              <wp:posOffset>502920</wp:posOffset>
            </wp:positionV>
            <wp:extent cx="11696700" cy="8443554"/>
            <wp:effectExtent l="0" t="0" r="0" b="0"/>
            <wp:wrapNone/>
            <wp:docPr id="10" name="Picture 10" descr="A person wearing a costu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ector-falcon-zfvNbcpiIQI-unsplash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6700" cy="8443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E6D">
        <w:rPr>
          <w:rFonts w:ascii="Arial" w:hAnsi="Arial" w:cs="Arial"/>
        </w:rPr>
        <w:t>8</w:t>
      </w:r>
      <w:r w:rsidR="00D97B44" w:rsidRPr="00565518">
        <w:rPr>
          <w:rFonts w:ascii="Arial" w:hAnsi="Arial" w:cs="Arial"/>
        </w:rPr>
        <w:t xml:space="preserve"> -</w:t>
      </w:r>
      <w:r w:rsidR="00EA725C">
        <w:rPr>
          <w:rFonts w:ascii="Arial" w:hAnsi="Arial" w:cs="Arial"/>
        </w:rPr>
        <w:tab/>
      </w:r>
      <w:r w:rsidR="00256A6F" w:rsidRPr="00565518">
        <w:rPr>
          <w:rFonts w:ascii="Arial" w:hAnsi="Arial" w:cs="Arial"/>
        </w:rPr>
        <w:t xml:space="preserve">The </w:t>
      </w:r>
      <w:r w:rsidR="00D97B44" w:rsidRPr="00565518">
        <w:rPr>
          <w:rFonts w:ascii="Arial" w:hAnsi="Arial" w:cs="Arial"/>
        </w:rPr>
        <w:t>Evaluation</w:t>
      </w:r>
      <w:bookmarkEnd w:id="13"/>
    </w:p>
    <w:p w14:paraId="53D369FB" w14:textId="1BC54E14" w:rsidR="00D97B44" w:rsidRPr="00565518" w:rsidRDefault="00D97B44" w:rsidP="00997A0D">
      <w:pPr>
        <w:rPr>
          <w:rFonts w:ascii="Arial" w:hAnsi="Arial" w:cs="Arial"/>
        </w:rPr>
      </w:pPr>
    </w:p>
    <w:p w14:paraId="3616A949" w14:textId="21410835" w:rsidR="00D97B44" w:rsidRPr="00565518" w:rsidRDefault="00D97B44" w:rsidP="00997A0D">
      <w:pPr>
        <w:rPr>
          <w:rFonts w:ascii="Arial" w:hAnsi="Arial" w:cs="Arial"/>
        </w:rPr>
      </w:pPr>
    </w:p>
    <w:p w14:paraId="416ACF34" w14:textId="399BC419" w:rsidR="00D97B44" w:rsidRPr="00565518" w:rsidRDefault="00D97B44" w:rsidP="00997A0D">
      <w:pPr>
        <w:rPr>
          <w:rFonts w:ascii="Arial" w:hAnsi="Arial" w:cs="Arial"/>
        </w:rPr>
      </w:pPr>
    </w:p>
    <w:p w14:paraId="27BED47E" w14:textId="5EEA9E58" w:rsidR="00D97B44" w:rsidRPr="00565518" w:rsidRDefault="00D97B44" w:rsidP="00997A0D">
      <w:pPr>
        <w:rPr>
          <w:rFonts w:ascii="Arial" w:hAnsi="Arial" w:cs="Arial"/>
        </w:rPr>
      </w:pPr>
    </w:p>
    <w:p w14:paraId="69C97520" w14:textId="373893C0" w:rsidR="00D97B44" w:rsidRPr="00565518" w:rsidRDefault="00D97B44" w:rsidP="00997A0D">
      <w:pPr>
        <w:rPr>
          <w:rFonts w:ascii="Arial" w:hAnsi="Arial" w:cs="Arial"/>
        </w:rPr>
      </w:pPr>
    </w:p>
    <w:p w14:paraId="1088F728" w14:textId="110CCADC" w:rsidR="0088533B" w:rsidRPr="00565518" w:rsidRDefault="0088533B" w:rsidP="00997A0D">
      <w:pPr>
        <w:rPr>
          <w:rFonts w:ascii="Arial" w:hAnsi="Arial" w:cs="Arial"/>
        </w:rPr>
      </w:pPr>
    </w:p>
    <w:p w14:paraId="32CF02D5" w14:textId="4AAC85F6" w:rsidR="0088533B" w:rsidRPr="00565518" w:rsidRDefault="0088533B" w:rsidP="00997A0D">
      <w:pPr>
        <w:rPr>
          <w:rFonts w:ascii="Arial" w:hAnsi="Arial" w:cs="Arial"/>
        </w:rPr>
      </w:pPr>
    </w:p>
    <w:p w14:paraId="579C0D60" w14:textId="18BA0201" w:rsidR="0088533B" w:rsidRPr="00565518" w:rsidRDefault="0088533B" w:rsidP="00997A0D">
      <w:pPr>
        <w:rPr>
          <w:rFonts w:ascii="Arial" w:hAnsi="Arial" w:cs="Arial"/>
        </w:rPr>
      </w:pPr>
    </w:p>
    <w:p w14:paraId="32EBA9F2" w14:textId="15E36AA1" w:rsidR="0088533B" w:rsidRPr="00565518" w:rsidRDefault="0088533B" w:rsidP="00997A0D">
      <w:pPr>
        <w:rPr>
          <w:rFonts w:ascii="Arial" w:hAnsi="Arial" w:cs="Arial"/>
        </w:rPr>
      </w:pPr>
    </w:p>
    <w:p w14:paraId="507E616D" w14:textId="1B6C829E" w:rsidR="0088533B" w:rsidRPr="00565518" w:rsidRDefault="0088533B" w:rsidP="00997A0D">
      <w:pPr>
        <w:rPr>
          <w:rFonts w:ascii="Arial" w:hAnsi="Arial" w:cs="Arial"/>
        </w:rPr>
      </w:pPr>
    </w:p>
    <w:p w14:paraId="2CDBB015" w14:textId="02FED074" w:rsidR="0088533B" w:rsidRPr="00565518" w:rsidRDefault="0088533B" w:rsidP="00997A0D">
      <w:pPr>
        <w:rPr>
          <w:rFonts w:ascii="Arial" w:hAnsi="Arial" w:cs="Arial"/>
        </w:rPr>
      </w:pPr>
    </w:p>
    <w:p w14:paraId="048F95CF" w14:textId="1372EB5D" w:rsidR="0088533B" w:rsidRPr="00565518" w:rsidRDefault="0088533B" w:rsidP="00997A0D">
      <w:pPr>
        <w:rPr>
          <w:rFonts w:ascii="Arial" w:hAnsi="Arial" w:cs="Arial"/>
        </w:rPr>
      </w:pPr>
    </w:p>
    <w:p w14:paraId="3ABC0BFE" w14:textId="5B24E939" w:rsidR="0088533B" w:rsidRPr="00565518" w:rsidRDefault="0088533B" w:rsidP="00997A0D">
      <w:pPr>
        <w:rPr>
          <w:rFonts w:ascii="Arial" w:hAnsi="Arial" w:cs="Arial"/>
        </w:rPr>
      </w:pPr>
    </w:p>
    <w:p w14:paraId="32141F0D" w14:textId="48F80C6A" w:rsidR="0088533B" w:rsidRPr="00565518" w:rsidRDefault="0088533B" w:rsidP="00997A0D">
      <w:pPr>
        <w:rPr>
          <w:rFonts w:ascii="Arial" w:hAnsi="Arial" w:cs="Arial"/>
        </w:rPr>
      </w:pPr>
    </w:p>
    <w:p w14:paraId="6F011E6A" w14:textId="18F8B588" w:rsidR="0088533B" w:rsidRPr="00565518" w:rsidRDefault="0088533B" w:rsidP="00997A0D">
      <w:pPr>
        <w:rPr>
          <w:rFonts w:ascii="Arial" w:hAnsi="Arial" w:cs="Arial"/>
        </w:rPr>
      </w:pPr>
    </w:p>
    <w:p w14:paraId="1858E0F9" w14:textId="24BB7DA3" w:rsidR="0088533B" w:rsidRPr="00565518" w:rsidRDefault="0088533B" w:rsidP="00997A0D">
      <w:pPr>
        <w:rPr>
          <w:rFonts w:ascii="Arial" w:hAnsi="Arial" w:cs="Arial"/>
        </w:rPr>
      </w:pPr>
    </w:p>
    <w:p w14:paraId="47CF8D23" w14:textId="00665707" w:rsidR="0088533B" w:rsidRPr="00565518" w:rsidRDefault="0088533B" w:rsidP="00997A0D">
      <w:pPr>
        <w:rPr>
          <w:rFonts w:ascii="Arial" w:hAnsi="Arial" w:cs="Arial"/>
        </w:rPr>
      </w:pPr>
    </w:p>
    <w:p w14:paraId="71255CD0" w14:textId="41669D63" w:rsidR="0088533B" w:rsidRPr="00565518" w:rsidRDefault="0088533B" w:rsidP="00997A0D">
      <w:pPr>
        <w:rPr>
          <w:rFonts w:ascii="Arial" w:hAnsi="Arial" w:cs="Arial"/>
        </w:rPr>
      </w:pPr>
    </w:p>
    <w:p w14:paraId="18B0B091" w14:textId="4D7256BC" w:rsidR="0088533B" w:rsidRPr="00565518" w:rsidRDefault="0088533B" w:rsidP="00997A0D">
      <w:pPr>
        <w:rPr>
          <w:rFonts w:ascii="Arial" w:hAnsi="Arial" w:cs="Arial"/>
        </w:rPr>
      </w:pPr>
    </w:p>
    <w:p w14:paraId="36763CA5" w14:textId="71015151" w:rsidR="0088533B" w:rsidRPr="00565518" w:rsidRDefault="0088533B" w:rsidP="00997A0D">
      <w:pPr>
        <w:rPr>
          <w:rFonts w:ascii="Arial" w:hAnsi="Arial" w:cs="Arial"/>
        </w:rPr>
      </w:pPr>
    </w:p>
    <w:p w14:paraId="5A998649" w14:textId="4EC19415" w:rsidR="0088533B" w:rsidRPr="00565518" w:rsidRDefault="0088533B" w:rsidP="00997A0D">
      <w:pPr>
        <w:rPr>
          <w:rFonts w:ascii="Arial" w:hAnsi="Arial" w:cs="Arial"/>
        </w:rPr>
      </w:pPr>
    </w:p>
    <w:p w14:paraId="735AC33E" w14:textId="7C0104A6" w:rsidR="0088533B" w:rsidRPr="00565518" w:rsidRDefault="0088533B">
      <w:pPr>
        <w:rPr>
          <w:rFonts w:ascii="Arial" w:hAnsi="Arial" w:cs="Arial"/>
        </w:rPr>
      </w:pPr>
      <w:r w:rsidRPr="00565518">
        <w:rPr>
          <w:rFonts w:ascii="Arial" w:hAnsi="Arial" w:cs="Arial"/>
        </w:rPr>
        <w:br w:type="page"/>
      </w:r>
    </w:p>
    <w:p w14:paraId="4E1C607F" w14:textId="5CB95D90" w:rsidR="0088533B" w:rsidRDefault="0088533B" w:rsidP="0088533B">
      <w:pPr>
        <w:jc w:val="center"/>
        <w:rPr>
          <w:rFonts w:ascii="Arial" w:hAnsi="Arial" w:cs="Arial"/>
          <w:b/>
          <w:bCs/>
          <w:color w:val="FFC000"/>
          <w:sz w:val="32"/>
          <w:szCs w:val="32"/>
        </w:rPr>
      </w:pPr>
      <w:r w:rsidRPr="00565518">
        <w:rPr>
          <w:rFonts w:ascii="Arial" w:hAnsi="Arial" w:cs="Arial"/>
          <w:b/>
          <w:bCs/>
          <w:color w:val="FFC000"/>
          <w:sz w:val="32"/>
          <w:szCs w:val="32"/>
        </w:rPr>
        <w:lastRenderedPageBreak/>
        <w:t xml:space="preserve">Your Journey to </w:t>
      </w:r>
      <w:r w:rsidR="00D001D0">
        <w:rPr>
          <w:rFonts w:ascii="Arial" w:hAnsi="Arial" w:cs="Arial"/>
          <w:b/>
          <w:bCs/>
          <w:color w:val="FFC000"/>
          <w:sz w:val="32"/>
          <w:szCs w:val="32"/>
        </w:rPr>
        <w:t>Pure Divine Connection</w:t>
      </w:r>
    </w:p>
    <w:p w14:paraId="1362A7C2" w14:textId="46C7F6F4" w:rsidR="00E56683" w:rsidRPr="00E56683" w:rsidRDefault="00E56683" w:rsidP="003E3E2F">
      <w:pPr>
        <w:ind w:left="-1170"/>
        <w:jc w:val="center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>
        <w:rPr>
          <w:rFonts w:ascii="Trebuchet MS" w:hAnsi="Trebuchet MS"/>
          <w:noProof/>
          <w:color w:val="1F497D"/>
          <w:sz w:val="30"/>
          <w:szCs w:val="30"/>
          <w:shd w:val="clear" w:color="auto" w:fill="FFFFFF"/>
        </w:rPr>
        <w:drawing>
          <wp:inline distT="0" distB="0" distL="0" distR="0" wp14:anchorId="0059CCAE" wp14:editId="71FD5055">
            <wp:extent cx="7016986" cy="4348716"/>
            <wp:effectExtent l="0" t="0" r="0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531CD528" w14:textId="77777777" w:rsidR="00E56683" w:rsidRPr="00E56683" w:rsidRDefault="00E56683" w:rsidP="0088533B">
      <w:pPr>
        <w:jc w:val="center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</w:p>
    <w:p w14:paraId="1779EF53" w14:textId="02788228" w:rsidR="0088533B" w:rsidRDefault="00B87AE0" w:rsidP="00B87AE0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In the box, </w:t>
      </w:r>
      <w:r w:rsid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w</w:t>
      </w:r>
      <w:r w:rsidR="005F00FA" w:rsidRPr="006A2219">
        <w:rPr>
          <w:rFonts w:ascii="Trebuchet MS" w:hAnsi="Trebuchet MS"/>
          <w:color w:val="1F497D"/>
          <w:sz w:val="30"/>
          <w:szCs w:val="30"/>
          <w:shd w:val="clear" w:color="auto" w:fill="FFFFFF"/>
        </w:rPr>
        <w:t>rite a summary of all that you have been through</w:t>
      </w: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and </w:t>
      </w:r>
      <w:r w:rsidR="00D001D0">
        <w:rPr>
          <w:rFonts w:ascii="Trebuchet MS" w:hAnsi="Trebuchet MS"/>
          <w:color w:val="1F497D"/>
          <w:sz w:val="30"/>
          <w:szCs w:val="30"/>
          <w:shd w:val="clear" w:color="auto" w:fill="FFFFFF"/>
        </w:rPr>
        <w:t>email</w:t>
      </w: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it to jovi@love2meditate.com</w:t>
      </w:r>
      <w:r w:rsidR="005F00FA" w:rsidRPr="006A2219">
        <w:rPr>
          <w:rFonts w:ascii="Trebuchet MS" w:hAnsi="Trebuchet MS"/>
          <w:color w:val="1F497D"/>
          <w:sz w:val="30"/>
          <w:szCs w:val="30"/>
          <w:shd w:val="clear" w:color="auto" w:fill="FFFFFF"/>
        </w:rPr>
        <w:t>. We</w:t>
      </w: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will provide you with our</w:t>
      </w:r>
      <w:r w:rsidR="006A2219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observations, support and offer ideas </w:t>
      </w:r>
      <w:r w:rsidR="008805F4">
        <w:rPr>
          <w:rFonts w:ascii="Trebuchet MS" w:hAnsi="Trebuchet MS"/>
          <w:color w:val="1F497D"/>
          <w:sz w:val="30"/>
          <w:szCs w:val="30"/>
          <w:shd w:val="clear" w:color="auto" w:fill="FFFFFF"/>
        </w:rPr>
        <w:t>for</w:t>
      </w:r>
      <w:r w:rsidR="006A2219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further development.</w:t>
      </w:r>
    </w:p>
    <w:p w14:paraId="1A1D0D4D" w14:textId="4B7449F0" w:rsidR="00552F4A" w:rsidRPr="00552F4A" w:rsidRDefault="00D001D0" w:rsidP="00B87AE0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>Y</w:t>
      </w:r>
      <w:r w:rsidR="008805F4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ou </w:t>
      </w: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>now have made powerful steps towards making pure divine connection. You have allowed guidance to flow within and help you to develop further spiritually.</w:t>
      </w:r>
      <w:r w:rsidR="00552F4A" w:rsidRPr="00552F4A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Enjoy and respect the person you are</w:t>
      </w:r>
      <w:r w:rsidR="008805F4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and welcome in the changes</w:t>
      </w:r>
      <w:r w:rsidR="00552F4A" w:rsidRPr="00552F4A">
        <w:rPr>
          <w:rFonts w:ascii="Trebuchet MS" w:hAnsi="Trebuchet MS"/>
          <w:color w:val="1F497D"/>
          <w:sz w:val="30"/>
          <w:szCs w:val="30"/>
          <w:shd w:val="clear" w:color="auto" w:fill="FFFFFF"/>
        </w:rPr>
        <w:t>.</w:t>
      </w: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I look forward to hearing all about your journey!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5F00FA" w14:paraId="3B7A0728" w14:textId="77777777" w:rsidTr="0019689F">
        <w:tc>
          <w:tcPr>
            <w:tcW w:w="8630" w:type="dxa"/>
          </w:tcPr>
          <w:p w14:paraId="198FC4B5" w14:textId="77777777" w:rsidR="005F00FA" w:rsidRDefault="005F00FA" w:rsidP="0019689F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095C7C28" w14:textId="77777777" w:rsidR="00565518" w:rsidRPr="00565518" w:rsidRDefault="00565518" w:rsidP="00667CCA">
      <w:pPr>
        <w:rPr>
          <w:rFonts w:ascii="Arial" w:hAnsi="Arial" w:cs="Arial"/>
          <w:color w:val="auto"/>
        </w:rPr>
      </w:pPr>
    </w:p>
    <w:sectPr w:rsidR="00565518" w:rsidRPr="00565518" w:rsidSect="00AA1FE8">
      <w:footerReference w:type="default" r:id="rId22"/>
      <w:pgSz w:w="12240" w:h="15840"/>
      <w:pgMar w:top="1728" w:right="1800" w:bottom="1620" w:left="1800" w:header="720" w:footer="278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A3DE6A" w14:textId="77777777" w:rsidR="007B3DCB" w:rsidRDefault="007B3DCB" w:rsidP="00C6554A">
      <w:pPr>
        <w:spacing w:before="0" w:after="0" w:line="240" w:lineRule="auto"/>
      </w:pPr>
      <w:r>
        <w:separator/>
      </w:r>
    </w:p>
  </w:endnote>
  <w:endnote w:type="continuationSeparator" w:id="0">
    <w:p w14:paraId="35A84F25" w14:textId="77777777" w:rsidR="007B3DCB" w:rsidRDefault="007B3DCB" w:rsidP="00C6554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8CBB51" w14:textId="18BA727E" w:rsidR="002D58D9" w:rsidRDefault="002D58D9" w:rsidP="002D58D9">
    <w:pPr>
      <w:pStyle w:val="Footer"/>
      <w:jc w:val="left"/>
    </w:pPr>
    <w:r>
      <w:t>Jovi hoonjan</w:t>
    </w:r>
  </w:p>
  <w:p w14:paraId="43C70026" w14:textId="1B47A288" w:rsidR="002D58D9" w:rsidRDefault="00F703CB" w:rsidP="002D58D9">
    <w:pPr>
      <w:pStyle w:val="Footer"/>
      <w:jc w:val="left"/>
    </w:pPr>
    <w:r>
      <w:t>pure divine guidance</w:t>
    </w:r>
  </w:p>
  <w:p w14:paraId="59A6A3FC" w14:textId="123E77C8" w:rsidR="002D58D9" w:rsidRDefault="002D58D9" w:rsidP="002D58D9">
    <w:pPr>
      <w:pStyle w:val="Footer"/>
      <w:jc w:val="left"/>
    </w:pPr>
    <w:r>
      <w:t>copyright</w:t>
    </w:r>
  </w:p>
  <w:p w14:paraId="11B9D1BA" w14:textId="601AADDC" w:rsidR="00E65080" w:rsidRDefault="00E65080">
    <w:pPr>
      <w:pStyle w:val="Footer"/>
    </w:pP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808FAD" w14:textId="77777777" w:rsidR="007B3DCB" w:rsidRDefault="007B3DCB" w:rsidP="00C6554A">
      <w:pPr>
        <w:spacing w:before="0" w:after="0" w:line="240" w:lineRule="auto"/>
      </w:pPr>
      <w:r>
        <w:separator/>
      </w:r>
    </w:p>
  </w:footnote>
  <w:footnote w:type="continuationSeparator" w:id="0">
    <w:p w14:paraId="2C9DA3B6" w14:textId="77777777" w:rsidR="007B3DCB" w:rsidRDefault="007B3DCB" w:rsidP="00C6554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1E6224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DA94F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0E4E5B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4188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E0C080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B9E193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3A069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3C8D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7E3E7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AA6FCB4"/>
    <w:lvl w:ilvl="0">
      <w:start w:val="1"/>
      <w:numFmt w:val="bullet"/>
      <w:pStyle w:val="ListBullet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 w15:restartNumberingAfterBreak="0">
    <w:nsid w:val="01122BF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D483622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47164D0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DE0424F"/>
    <w:multiLevelType w:val="hybridMultilevel"/>
    <w:tmpl w:val="6712A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8"/>
  </w:num>
  <w:num w:numId="4">
    <w:abstractNumId w:val="9"/>
  </w:num>
  <w:num w:numId="5">
    <w:abstractNumId w:val="12"/>
  </w:num>
  <w:num w:numId="6">
    <w:abstractNumId w:val="10"/>
  </w:num>
  <w:num w:numId="7">
    <w:abstractNumId w:val="11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F30"/>
    <w:rsid w:val="000203B2"/>
    <w:rsid w:val="00027C81"/>
    <w:rsid w:val="000514BC"/>
    <w:rsid w:val="00073BB5"/>
    <w:rsid w:val="00074936"/>
    <w:rsid w:val="00075B1F"/>
    <w:rsid w:val="000C3E22"/>
    <w:rsid w:val="000E57F2"/>
    <w:rsid w:val="000F1798"/>
    <w:rsid w:val="000F3F72"/>
    <w:rsid w:val="000F5587"/>
    <w:rsid w:val="00141E86"/>
    <w:rsid w:val="001A185B"/>
    <w:rsid w:val="001A3BE8"/>
    <w:rsid w:val="001E7183"/>
    <w:rsid w:val="001F1BD3"/>
    <w:rsid w:val="001F1E03"/>
    <w:rsid w:val="00232B1C"/>
    <w:rsid w:val="002554CD"/>
    <w:rsid w:val="00256A6F"/>
    <w:rsid w:val="002932CA"/>
    <w:rsid w:val="00293B83"/>
    <w:rsid w:val="002A6FD8"/>
    <w:rsid w:val="002B4294"/>
    <w:rsid w:val="002B7A03"/>
    <w:rsid w:val="002D2FD2"/>
    <w:rsid w:val="002D58D9"/>
    <w:rsid w:val="002E6310"/>
    <w:rsid w:val="002F01A9"/>
    <w:rsid w:val="00333D0D"/>
    <w:rsid w:val="003C7512"/>
    <w:rsid w:val="003E3E2F"/>
    <w:rsid w:val="00404FB6"/>
    <w:rsid w:val="00416FF6"/>
    <w:rsid w:val="00445491"/>
    <w:rsid w:val="004658C9"/>
    <w:rsid w:val="0046710A"/>
    <w:rsid w:val="00483F30"/>
    <w:rsid w:val="004C049F"/>
    <w:rsid w:val="005000E2"/>
    <w:rsid w:val="00506B0E"/>
    <w:rsid w:val="005164DA"/>
    <w:rsid w:val="00517CE5"/>
    <w:rsid w:val="00541F8F"/>
    <w:rsid w:val="00552F4A"/>
    <w:rsid w:val="00565518"/>
    <w:rsid w:val="005B14AA"/>
    <w:rsid w:val="005F00FA"/>
    <w:rsid w:val="0066415F"/>
    <w:rsid w:val="00666095"/>
    <w:rsid w:val="00667CCA"/>
    <w:rsid w:val="006A1195"/>
    <w:rsid w:val="006A2219"/>
    <w:rsid w:val="006A3CE7"/>
    <w:rsid w:val="006B1012"/>
    <w:rsid w:val="006B3EBE"/>
    <w:rsid w:val="006C1352"/>
    <w:rsid w:val="006C638F"/>
    <w:rsid w:val="00736876"/>
    <w:rsid w:val="00737C33"/>
    <w:rsid w:val="00757687"/>
    <w:rsid w:val="007645AB"/>
    <w:rsid w:val="007645F5"/>
    <w:rsid w:val="00783B60"/>
    <w:rsid w:val="007967E1"/>
    <w:rsid w:val="007B3DCB"/>
    <w:rsid w:val="007D1E6D"/>
    <w:rsid w:val="008222CC"/>
    <w:rsid w:val="00862DFD"/>
    <w:rsid w:val="008805F4"/>
    <w:rsid w:val="0088533B"/>
    <w:rsid w:val="008878EA"/>
    <w:rsid w:val="008B503A"/>
    <w:rsid w:val="008C389A"/>
    <w:rsid w:val="008C6132"/>
    <w:rsid w:val="00904627"/>
    <w:rsid w:val="009376BF"/>
    <w:rsid w:val="00973EEF"/>
    <w:rsid w:val="00974F2E"/>
    <w:rsid w:val="00986669"/>
    <w:rsid w:val="00997358"/>
    <w:rsid w:val="00997A0D"/>
    <w:rsid w:val="009D3BEF"/>
    <w:rsid w:val="00A061D1"/>
    <w:rsid w:val="00A12450"/>
    <w:rsid w:val="00A27630"/>
    <w:rsid w:val="00A413E7"/>
    <w:rsid w:val="00A5560A"/>
    <w:rsid w:val="00A913C7"/>
    <w:rsid w:val="00A943AB"/>
    <w:rsid w:val="00AA1FE8"/>
    <w:rsid w:val="00AD45EA"/>
    <w:rsid w:val="00AE1356"/>
    <w:rsid w:val="00AF7B3E"/>
    <w:rsid w:val="00B146A1"/>
    <w:rsid w:val="00B67616"/>
    <w:rsid w:val="00B67796"/>
    <w:rsid w:val="00B87AE0"/>
    <w:rsid w:val="00BD3E12"/>
    <w:rsid w:val="00C25EBE"/>
    <w:rsid w:val="00C6554A"/>
    <w:rsid w:val="00C741B1"/>
    <w:rsid w:val="00C90847"/>
    <w:rsid w:val="00C91C0E"/>
    <w:rsid w:val="00CE01A2"/>
    <w:rsid w:val="00CF5BA4"/>
    <w:rsid w:val="00D001D0"/>
    <w:rsid w:val="00D03CE8"/>
    <w:rsid w:val="00D11C96"/>
    <w:rsid w:val="00D209D5"/>
    <w:rsid w:val="00D213B4"/>
    <w:rsid w:val="00D2576A"/>
    <w:rsid w:val="00D817C2"/>
    <w:rsid w:val="00D82649"/>
    <w:rsid w:val="00D97B44"/>
    <w:rsid w:val="00E24A68"/>
    <w:rsid w:val="00E5258F"/>
    <w:rsid w:val="00E56683"/>
    <w:rsid w:val="00E65080"/>
    <w:rsid w:val="00E72F16"/>
    <w:rsid w:val="00E75A91"/>
    <w:rsid w:val="00EA04B1"/>
    <w:rsid w:val="00EA1AFF"/>
    <w:rsid w:val="00EA5128"/>
    <w:rsid w:val="00EA725C"/>
    <w:rsid w:val="00ED7C44"/>
    <w:rsid w:val="00F46775"/>
    <w:rsid w:val="00F703CB"/>
    <w:rsid w:val="00FA0FBE"/>
    <w:rsid w:val="00FB3239"/>
    <w:rsid w:val="00FB4210"/>
    <w:rsid w:val="00FC4FA3"/>
    <w:rsid w:val="00FE238A"/>
    <w:rsid w:val="00FF0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1E97CC"/>
  <w15:chartTrackingRefBased/>
  <w15:docId w15:val="{088CB212-20A9-4669-8AD4-F9744D101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en-US" w:eastAsia="en-US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2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D0D"/>
  </w:style>
  <w:style w:type="paragraph" w:styleId="Heading1">
    <w:name w:val="heading 1"/>
    <w:basedOn w:val="Normal"/>
    <w:next w:val="Normal"/>
    <w:link w:val="Heading1Char"/>
    <w:uiPriority w:val="9"/>
    <w:qFormat/>
    <w:rsid w:val="00333D0D"/>
    <w:pPr>
      <w:keepNext/>
      <w:keepLines/>
      <w:spacing w:before="600" w:after="60"/>
      <w:contextualSpacing/>
      <w:outlineLvl w:val="0"/>
    </w:pPr>
    <w:rPr>
      <w:rFonts w:asciiTheme="majorHAnsi" w:eastAsiaTheme="majorEastAsia" w:hAnsiTheme="majorHAnsi" w:cstheme="majorBidi"/>
      <w:color w:val="007789" w:themeColor="accent1" w:themeShade="BF"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1E03"/>
    <w:pPr>
      <w:keepNext/>
      <w:keepLines/>
      <w:spacing w:before="240" w:after="0"/>
      <w:contextualSpacing/>
      <w:outlineLvl w:val="1"/>
    </w:pPr>
    <w:rPr>
      <w:rFonts w:asciiTheme="majorHAnsi" w:eastAsiaTheme="majorEastAsia" w:hAnsiTheme="majorHAnsi" w:cstheme="majorBidi"/>
      <w:b/>
      <w:caps/>
      <w:color w:val="auto"/>
      <w:sz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54C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4F5B" w:themeColor="accent1" w:themeShade="7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54C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4F5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54C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5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5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3D0D"/>
    <w:rPr>
      <w:rFonts w:asciiTheme="majorHAnsi" w:eastAsiaTheme="majorEastAsia" w:hAnsiTheme="majorHAnsi" w:cstheme="majorBidi"/>
      <w:color w:val="007789" w:themeColor="accent1" w:themeShade="BF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F1E03"/>
    <w:rPr>
      <w:rFonts w:asciiTheme="majorHAnsi" w:eastAsiaTheme="majorEastAsia" w:hAnsiTheme="majorHAnsi" w:cstheme="majorBidi"/>
      <w:b/>
      <w:caps/>
      <w:color w:val="auto"/>
      <w:sz w:val="36"/>
    </w:rPr>
  </w:style>
  <w:style w:type="paragraph" w:customStyle="1" w:styleId="ContactInfo">
    <w:name w:val="Contact Info"/>
    <w:basedOn w:val="Normal"/>
    <w:uiPriority w:val="4"/>
    <w:qFormat/>
    <w:rsid w:val="00C6554A"/>
    <w:pPr>
      <w:spacing w:before="0" w:after="0"/>
      <w:jc w:val="center"/>
    </w:pPr>
  </w:style>
  <w:style w:type="paragraph" w:styleId="ListBullet">
    <w:name w:val="List Bullet"/>
    <w:basedOn w:val="Normal"/>
    <w:uiPriority w:val="10"/>
    <w:unhideWhenUsed/>
    <w:qFormat/>
    <w:rsid w:val="00C6554A"/>
    <w:pPr>
      <w:numPr>
        <w:numId w:val="4"/>
      </w:numPr>
    </w:pPr>
  </w:style>
  <w:style w:type="paragraph" w:styleId="Title">
    <w:name w:val="Title"/>
    <w:basedOn w:val="Normal"/>
    <w:link w:val="TitleChar"/>
    <w:uiPriority w:val="2"/>
    <w:unhideWhenUsed/>
    <w:qFormat/>
    <w:rsid w:val="00333D0D"/>
    <w:pPr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2"/>
    <w:rsid w:val="00333D0D"/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paragraph" w:styleId="Subtitle">
    <w:name w:val="Subtitle"/>
    <w:basedOn w:val="Normal"/>
    <w:link w:val="SubtitleChar"/>
    <w:uiPriority w:val="3"/>
    <w:unhideWhenUsed/>
    <w:qFormat/>
    <w:rsid w:val="00333D0D"/>
    <w:pPr>
      <w:numPr>
        <w:ilvl w:val="1"/>
      </w:numPr>
      <w:spacing w:before="0" w:after="480"/>
      <w:contextualSpacing/>
      <w:jc w:val="center"/>
    </w:pPr>
    <w:rPr>
      <w:rFonts w:asciiTheme="majorHAnsi" w:eastAsiaTheme="majorEastAsia" w:hAnsiTheme="majorHAnsi" w:cstheme="majorBidi"/>
      <w:caps/>
      <w:sz w:val="26"/>
    </w:rPr>
  </w:style>
  <w:style w:type="character" w:customStyle="1" w:styleId="SubtitleChar">
    <w:name w:val="Subtitle Char"/>
    <w:basedOn w:val="DefaultParagraphFont"/>
    <w:link w:val="Subtitle"/>
    <w:uiPriority w:val="3"/>
    <w:rsid w:val="00333D0D"/>
    <w:rPr>
      <w:rFonts w:asciiTheme="majorHAnsi" w:eastAsiaTheme="majorEastAsia" w:hAnsiTheme="majorHAnsi" w:cstheme="majorBidi"/>
      <w:caps/>
      <w:sz w:val="26"/>
    </w:rPr>
  </w:style>
  <w:style w:type="paragraph" w:styleId="Footer">
    <w:name w:val="footer"/>
    <w:basedOn w:val="Normal"/>
    <w:link w:val="FooterChar"/>
    <w:uiPriority w:val="99"/>
    <w:unhideWhenUsed/>
    <w:rsid w:val="00C6554A"/>
    <w:pPr>
      <w:spacing w:before="0" w:after="0" w:line="240" w:lineRule="auto"/>
      <w:jc w:val="right"/>
    </w:pPr>
    <w:rPr>
      <w:caps/>
    </w:rPr>
  </w:style>
  <w:style w:type="character" w:customStyle="1" w:styleId="FooterChar">
    <w:name w:val="Footer Char"/>
    <w:basedOn w:val="DefaultParagraphFont"/>
    <w:link w:val="Footer"/>
    <w:uiPriority w:val="99"/>
    <w:rsid w:val="00C6554A"/>
    <w:rPr>
      <w:caps/>
    </w:rPr>
  </w:style>
  <w:style w:type="paragraph" w:customStyle="1" w:styleId="Photo">
    <w:name w:val="Photo"/>
    <w:basedOn w:val="Normal"/>
    <w:uiPriority w:val="1"/>
    <w:qFormat/>
    <w:rsid w:val="00C6554A"/>
    <w:pPr>
      <w:spacing w:before="0" w:after="0" w:line="240" w:lineRule="auto"/>
      <w:jc w:val="center"/>
    </w:pPr>
  </w:style>
  <w:style w:type="paragraph" w:styleId="Header">
    <w:name w:val="header"/>
    <w:basedOn w:val="Normal"/>
    <w:link w:val="HeaderChar"/>
    <w:uiPriority w:val="99"/>
    <w:unhideWhenUsed/>
    <w:rsid w:val="00C6554A"/>
    <w:pPr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554A"/>
    <w:rPr>
      <w:color w:val="595959" w:themeColor="text1" w:themeTint="A6"/>
      <w:sz w:val="20"/>
      <w:szCs w:val="20"/>
      <w:lang w:eastAsia="ja-JP"/>
    </w:rPr>
  </w:style>
  <w:style w:type="paragraph" w:styleId="ListNumber">
    <w:name w:val="List Number"/>
    <w:basedOn w:val="Normal"/>
    <w:uiPriority w:val="11"/>
    <w:unhideWhenUsed/>
    <w:qFormat/>
    <w:rsid w:val="00C6554A"/>
    <w:pPr>
      <w:numPr>
        <w:numId w:val="3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C6554A"/>
    <w:rPr>
      <w:rFonts w:asciiTheme="majorHAnsi" w:eastAsiaTheme="majorEastAsia" w:hAnsiTheme="majorHAnsi" w:cstheme="majorBidi"/>
      <w:color w:val="004F5B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554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554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6554A"/>
    <w:rPr>
      <w:i/>
      <w:iCs/>
      <w:color w:val="007789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6554A"/>
    <w:pPr>
      <w:pBdr>
        <w:top w:val="single" w:sz="4" w:space="10" w:color="007789" w:themeColor="accent1" w:themeShade="BF"/>
        <w:bottom w:val="single" w:sz="4" w:space="10" w:color="007789" w:themeColor="accent1" w:themeShade="BF"/>
      </w:pBdr>
      <w:spacing w:before="360" w:after="360"/>
      <w:ind w:left="864" w:right="864"/>
      <w:jc w:val="center"/>
    </w:pPr>
    <w:rPr>
      <w:i/>
      <w:iCs/>
      <w:color w:val="00778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6554A"/>
    <w:rPr>
      <w:i/>
      <w:iCs/>
      <w:color w:val="007789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6554A"/>
    <w:rPr>
      <w:b/>
      <w:bCs/>
      <w:caps w:val="0"/>
      <w:smallCaps/>
      <w:color w:val="007789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6554A"/>
    <w:pPr>
      <w:spacing w:before="0" w:line="240" w:lineRule="auto"/>
    </w:pPr>
    <w:rPr>
      <w:i/>
      <w:iCs/>
      <w:color w:val="4E5B6F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54A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C6554A"/>
    <w:pPr>
      <w:pBdr>
        <w:top w:val="single" w:sz="2" w:space="10" w:color="007789" w:themeColor="accent1" w:themeShade="BF"/>
        <w:left w:val="single" w:sz="2" w:space="10" w:color="007789" w:themeColor="accent1" w:themeShade="BF"/>
        <w:bottom w:val="single" w:sz="2" w:space="10" w:color="007789" w:themeColor="accent1" w:themeShade="BF"/>
        <w:right w:val="single" w:sz="2" w:space="10" w:color="007789" w:themeColor="accent1" w:themeShade="BF"/>
      </w:pBdr>
      <w:ind w:left="1152" w:right="1152"/>
    </w:pPr>
    <w:rPr>
      <w:rFonts w:eastAsiaTheme="minorEastAsia"/>
      <w:i/>
      <w:iCs/>
      <w:color w:val="007789" w:themeColor="accent1" w:themeShade="BF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6554A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6554A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6554A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6554A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6554A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554A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554A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55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554A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6554A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6554A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C6554A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6554A"/>
    <w:rPr>
      <w:color w:val="007789" w:themeColor="accent1" w:themeShade="B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6554A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C6554A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6554A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Hyperlink">
    <w:name w:val="Hyperlink"/>
    <w:basedOn w:val="DefaultParagraphFont"/>
    <w:uiPriority w:val="99"/>
    <w:unhideWhenUsed/>
    <w:rsid w:val="00C6554A"/>
    <w:rPr>
      <w:color w:val="835D00" w:themeColor="accent3" w:themeShade="80"/>
      <w:u w:val="single"/>
    </w:rPr>
  </w:style>
  <w:style w:type="paragraph" w:styleId="MacroText">
    <w:name w:val="macro"/>
    <w:link w:val="MacroTextChar"/>
    <w:uiPriority w:val="99"/>
    <w:semiHidden/>
    <w:unhideWhenUsed/>
    <w:rsid w:val="00C6554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6554A"/>
    <w:rPr>
      <w:rFonts w:ascii="Consolas" w:hAnsi="Consolas"/>
      <w:szCs w:val="20"/>
    </w:rPr>
  </w:style>
  <w:style w:type="character" w:styleId="PlaceholderText">
    <w:name w:val="Placeholder Text"/>
    <w:basedOn w:val="DefaultParagraphFont"/>
    <w:uiPriority w:val="99"/>
    <w:semiHidden/>
    <w:rsid w:val="00C6554A"/>
    <w:rPr>
      <w:color w:val="595959" w:themeColor="text1" w:themeTint="A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6554A"/>
    <w:rPr>
      <w:rFonts w:ascii="Consolas" w:hAnsi="Consolas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54CD"/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54CD"/>
    <w:rPr>
      <w:rFonts w:asciiTheme="majorHAnsi" w:eastAsiaTheme="majorEastAsia" w:hAnsiTheme="majorHAnsi" w:cstheme="majorBidi"/>
      <w:color w:val="004F5B" w:themeColor="accent1" w:themeShade="7F"/>
    </w:rPr>
  </w:style>
  <w:style w:type="paragraph" w:styleId="TOCHeading">
    <w:name w:val="TOC Heading"/>
    <w:basedOn w:val="Heading1"/>
    <w:next w:val="Normal"/>
    <w:uiPriority w:val="39"/>
    <w:unhideWhenUsed/>
    <w:qFormat/>
    <w:rsid w:val="00D97B44"/>
    <w:pPr>
      <w:spacing w:before="240" w:after="0" w:line="259" w:lineRule="auto"/>
      <w:contextualSpacing w:val="0"/>
      <w:outlineLvl w:val="9"/>
    </w:pPr>
    <w:rPr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D97B44"/>
    <w:pPr>
      <w:spacing w:after="100"/>
      <w:ind w:left="220"/>
    </w:pPr>
  </w:style>
  <w:style w:type="table" w:styleId="TableGrid">
    <w:name w:val="Table Grid"/>
    <w:basedOn w:val="TableNormal"/>
    <w:uiPriority w:val="39"/>
    <w:rsid w:val="001F1E03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41F8F"/>
    <w:rPr>
      <w:color w:val="605E5C"/>
      <w:shd w:val="clear" w:color="auto" w:fill="E1DFDD"/>
    </w:rPr>
  </w:style>
  <w:style w:type="table" w:styleId="GridTable4-Accent6">
    <w:name w:val="Grid Table 4 Accent 6"/>
    <w:basedOn w:val="TableNormal"/>
    <w:uiPriority w:val="49"/>
    <w:rsid w:val="00E65080"/>
    <w:pPr>
      <w:spacing w:after="0" w:line="240" w:lineRule="auto"/>
    </w:pPr>
    <w:tblPr>
      <w:tblStyleRowBandSize w:val="1"/>
      <w:tblStyleColBandSize w:val="1"/>
      <w:tblBorders>
        <w:top w:val="single" w:sz="4" w:space="0" w:color="5FE7D5" w:themeColor="accent6" w:themeTint="99"/>
        <w:left w:val="single" w:sz="4" w:space="0" w:color="5FE7D5" w:themeColor="accent6" w:themeTint="99"/>
        <w:bottom w:val="single" w:sz="4" w:space="0" w:color="5FE7D5" w:themeColor="accent6" w:themeTint="99"/>
        <w:right w:val="single" w:sz="4" w:space="0" w:color="5FE7D5" w:themeColor="accent6" w:themeTint="99"/>
        <w:insideH w:val="single" w:sz="4" w:space="0" w:color="5FE7D5" w:themeColor="accent6" w:themeTint="99"/>
        <w:insideV w:val="single" w:sz="4" w:space="0" w:color="5FE7D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AB39F" w:themeColor="accent6"/>
          <w:left w:val="single" w:sz="4" w:space="0" w:color="1AB39F" w:themeColor="accent6"/>
          <w:bottom w:val="single" w:sz="4" w:space="0" w:color="1AB39F" w:themeColor="accent6"/>
          <w:right w:val="single" w:sz="4" w:space="0" w:color="1AB39F" w:themeColor="accent6"/>
          <w:insideH w:val="nil"/>
          <w:insideV w:val="nil"/>
        </w:tcBorders>
        <w:shd w:val="clear" w:color="auto" w:fill="1AB39F" w:themeFill="accent6"/>
      </w:tcPr>
    </w:tblStylePr>
    <w:tblStylePr w:type="lastRow">
      <w:rPr>
        <w:b/>
        <w:bCs/>
      </w:rPr>
      <w:tblPr/>
      <w:tcPr>
        <w:tcBorders>
          <w:top w:val="double" w:sz="4" w:space="0" w:color="1AB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E65080"/>
    <w:pPr>
      <w:spacing w:after="0" w:line="240" w:lineRule="auto"/>
    </w:pPr>
    <w:rPr>
      <w:color w:val="AF0F5A" w:themeColor="accent2" w:themeShade="BF"/>
    </w:rPr>
    <w:tblPr>
      <w:tblStyleRowBandSize w:val="1"/>
      <w:tblStyleColBandSize w:val="1"/>
      <w:tblBorders>
        <w:top w:val="single" w:sz="4" w:space="0" w:color="F272AE" w:themeColor="accent2" w:themeTint="99"/>
        <w:left w:val="single" w:sz="4" w:space="0" w:color="F272AE" w:themeColor="accent2" w:themeTint="99"/>
        <w:bottom w:val="single" w:sz="4" w:space="0" w:color="F272AE" w:themeColor="accent2" w:themeTint="99"/>
        <w:right w:val="single" w:sz="4" w:space="0" w:color="F272AE" w:themeColor="accent2" w:themeTint="99"/>
        <w:insideH w:val="single" w:sz="4" w:space="0" w:color="F272AE" w:themeColor="accent2" w:themeTint="99"/>
        <w:insideV w:val="single" w:sz="4" w:space="0" w:color="F272A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272A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272A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8853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ListParagraph">
    <w:name w:val="List Paragraph"/>
    <w:basedOn w:val="Normal"/>
    <w:uiPriority w:val="34"/>
    <w:unhideWhenUsed/>
    <w:qFormat/>
    <w:rsid w:val="00416F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125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diagramLayout" Target="diagrams/layout1.xml"/><Relationship Id="rId3" Type="http://schemas.openxmlformats.org/officeDocument/2006/relationships/settings" Target="settings.xml"/><Relationship Id="rId21" Type="http://schemas.microsoft.com/office/2007/relationships/diagramDrawing" Target="diagrams/drawing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diagramData" Target="diagrams/data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diagramColors" Target="diagrams/colors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diagramQuickStyle" Target="diagrams/quickStyl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ve2Meditate\AppData\Local\Microsoft\Office\16.0\DTS\en-US%7bF2B78B6A-98A6-4460-8DFA-425BDD13D04F%7d\%7bDDDC5769-9FCF-4841-9745-2A9B985BBFF1%7dtf02835058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93EC2A-AF50-4A5B-B401-1A7706AF4E8C}" type="doc">
      <dgm:prSet loTypeId="urn:microsoft.com/office/officeart/2005/8/layout/cycle6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17E8A07-5259-4FCA-962C-0E611BF8C46B}">
      <dgm:prSet phldrT="[Text]"/>
      <dgm:spPr/>
      <dgm:t>
        <a:bodyPr/>
        <a:lstStyle/>
        <a:p>
          <a:r>
            <a:rPr lang="en-US"/>
            <a:t>Spirituality/</a:t>
          </a:r>
        </a:p>
        <a:p>
          <a:r>
            <a:rPr lang="en-US"/>
            <a:t>personal growth</a:t>
          </a:r>
        </a:p>
      </dgm:t>
    </dgm:pt>
    <dgm:pt modelId="{710879FB-9CFE-4241-953F-F1D734D6EA1D}" type="parTrans" cxnId="{915565DC-1C9C-4E9A-8C4C-A665FC891156}">
      <dgm:prSet/>
      <dgm:spPr/>
      <dgm:t>
        <a:bodyPr/>
        <a:lstStyle/>
        <a:p>
          <a:endParaRPr lang="en-US"/>
        </a:p>
      </dgm:t>
    </dgm:pt>
    <dgm:pt modelId="{99AAA7FC-6273-47B0-ABB1-10362D7212E7}" type="sibTrans" cxnId="{915565DC-1C9C-4E9A-8C4C-A665FC891156}">
      <dgm:prSet/>
      <dgm:spPr/>
      <dgm:t>
        <a:bodyPr/>
        <a:lstStyle/>
        <a:p>
          <a:endParaRPr lang="en-US"/>
        </a:p>
      </dgm:t>
    </dgm:pt>
    <dgm:pt modelId="{710352A9-5152-497B-ADB9-C531704FD534}">
      <dgm:prSet phldrT="[Text]"/>
      <dgm:spPr/>
      <dgm:t>
        <a:bodyPr/>
        <a:lstStyle/>
        <a:p>
          <a:r>
            <a:rPr lang="en-US"/>
            <a:t>Family/Friends</a:t>
          </a:r>
        </a:p>
      </dgm:t>
    </dgm:pt>
    <dgm:pt modelId="{BA3D1F5B-87D5-412B-8769-CA89D7481912}" type="parTrans" cxnId="{8BEB2617-F097-4EB9-A209-BC93CA81B3F2}">
      <dgm:prSet/>
      <dgm:spPr/>
      <dgm:t>
        <a:bodyPr/>
        <a:lstStyle/>
        <a:p>
          <a:endParaRPr lang="en-US"/>
        </a:p>
      </dgm:t>
    </dgm:pt>
    <dgm:pt modelId="{6FA054B7-A6E3-4A59-896C-7563972BC0C0}" type="sibTrans" cxnId="{8BEB2617-F097-4EB9-A209-BC93CA81B3F2}">
      <dgm:prSet/>
      <dgm:spPr/>
      <dgm:t>
        <a:bodyPr/>
        <a:lstStyle/>
        <a:p>
          <a:endParaRPr lang="en-US"/>
        </a:p>
      </dgm:t>
    </dgm:pt>
    <dgm:pt modelId="{50A54653-2BF9-4723-AA32-F978D565132B}">
      <dgm:prSet phldrT="[Text]"/>
      <dgm:spPr/>
      <dgm:t>
        <a:bodyPr/>
        <a:lstStyle/>
        <a:p>
          <a:r>
            <a:rPr lang="en-US"/>
            <a:t>Recreation/health/fun</a:t>
          </a:r>
        </a:p>
      </dgm:t>
    </dgm:pt>
    <dgm:pt modelId="{0CA0C29E-DDA1-4E98-9E43-761EECC987A1}" type="parTrans" cxnId="{925BE1A2-A1A9-4F60-9EE6-1C1BA4567882}">
      <dgm:prSet/>
      <dgm:spPr/>
      <dgm:t>
        <a:bodyPr/>
        <a:lstStyle/>
        <a:p>
          <a:endParaRPr lang="en-US"/>
        </a:p>
      </dgm:t>
    </dgm:pt>
    <dgm:pt modelId="{A1667CA1-E454-4FB0-B8A3-E4C3D431387F}" type="sibTrans" cxnId="{925BE1A2-A1A9-4F60-9EE6-1C1BA4567882}">
      <dgm:prSet/>
      <dgm:spPr/>
      <dgm:t>
        <a:bodyPr/>
        <a:lstStyle/>
        <a:p>
          <a:endParaRPr lang="en-US"/>
        </a:p>
      </dgm:t>
    </dgm:pt>
    <dgm:pt modelId="{95EC026C-7D13-47EB-9D68-C744C624697E}">
      <dgm:prSet phldrT="[Text]"/>
      <dgm:spPr/>
      <dgm:t>
        <a:bodyPr/>
        <a:lstStyle/>
        <a:p>
          <a:r>
            <a:rPr lang="en-US"/>
            <a:t>Money/career</a:t>
          </a:r>
        </a:p>
      </dgm:t>
    </dgm:pt>
    <dgm:pt modelId="{E93B3FCE-CA15-4855-8A3E-744C2196D997}" type="parTrans" cxnId="{20ADA978-7BA2-44CE-95D3-A197E680EEC1}">
      <dgm:prSet/>
      <dgm:spPr/>
      <dgm:t>
        <a:bodyPr/>
        <a:lstStyle/>
        <a:p>
          <a:endParaRPr lang="en-US"/>
        </a:p>
      </dgm:t>
    </dgm:pt>
    <dgm:pt modelId="{0579C612-09E6-47D7-883B-5C5964101478}" type="sibTrans" cxnId="{20ADA978-7BA2-44CE-95D3-A197E680EEC1}">
      <dgm:prSet/>
      <dgm:spPr/>
      <dgm:t>
        <a:bodyPr/>
        <a:lstStyle/>
        <a:p>
          <a:endParaRPr lang="en-US"/>
        </a:p>
      </dgm:t>
    </dgm:pt>
    <dgm:pt modelId="{496E0ACA-AAB0-42D8-B9D8-EFD859415199}">
      <dgm:prSet phldrT="[Text]"/>
      <dgm:spPr/>
      <dgm:t>
        <a:bodyPr/>
        <a:lstStyle/>
        <a:p>
          <a:r>
            <a:rPr lang="en-US"/>
            <a:t>Home/partner</a:t>
          </a:r>
        </a:p>
      </dgm:t>
    </dgm:pt>
    <dgm:pt modelId="{5932E446-E460-411B-BEFB-D8CCBE81C1DC}" type="parTrans" cxnId="{687DDDE3-0BA6-419A-95CF-3E7B764AA060}">
      <dgm:prSet/>
      <dgm:spPr/>
      <dgm:t>
        <a:bodyPr/>
        <a:lstStyle/>
        <a:p>
          <a:endParaRPr lang="en-US"/>
        </a:p>
      </dgm:t>
    </dgm:pt>
    <dgm:pt modelId="{53F242E2-DAF3-40AA-B20F-3D701CD2BFF4}" type="sibTrans" cxnId="{687DDDE3-0BA6-419A-95CF-3E7B764AA060}">
      <dgm:prSet/>
      <dgm:spPr/>
      <dgm:t>
        <a:bodyPr/>
        <a:lstStyle/>
        <a:p>
          <a:endParaRPr lang="en-US"/>
        </a:p>
      </dgm:t>
    </dgm:pt>
    <dgm:pt modelId="{1A9EAC31-6A8E-40FF-B4BA-DCBBCB45E223}" type="pres">
      <dgm:prSet presAssocID="{D493EC2A-AF50-4A5B-B401-1A7706AF4E8C}" presName="cycle" presStyleCnt="0">
        <dgm:presLayoutVars>
          <dgm:dir/>
          <dgm:resizeHandles val="exact"/>
        </dgm:presLayoutVars>
      </dgm:prSet>
      <dgm:spPr/>
    </dgm:pt>
    <dgm:pt modelId="{727AF9E8-F53D-49CC-A2FC-FA4AFB89F0A2}" type="pres">
      <dgm:prSet presAssocID="{617E8A07-5259-4FCA-962C-0E611BF8C46B}" presName="node" presStyleLbl="node1" presStyleIdx="0" presStyleCnt="5">
        <dgm:presLayoutVars>
          <dgm:bulletEnabled val="1"/>
        </dgm:presLayoutVars>
      </dgm:prSet>
      <dgm:spPr/>
    </dgm:pt>
    <dgm:pt modelId="{54C63A3E-00D4-49B8-B2A9-470DFD2CC17C}" type="pres">
      <dgm:prSet presAssocID="{617E8A07-5259-4FCA-962C-0E611BF8C46B}" presName="spNode" presStyleCnt="0"/>
      <dgm:spPr/>
    </dgm:pt>
    <dgm:pt modelId="{CC40EADD-F980-40F7-A85F-68ABE1240F53}" type="pres">
      <dgm:prSet presAssocID="{99AAA7FC-6273-47B0-ABB1-10362D7212E7}" presName="sibTrans" presStyleLbl="sibTrans1D1" presStyleIdx="0" presStyleCnt="5"/>
      <dgm:spPr/>
    </dgm:pt>
    <dgm:pt modelId="{0B0E36C8-F965-4976-9CEB-A82AAB7C6EED}" type="pres">
      <dgm:prSet presAssocID="{710352A9-5152-497B-ADB9-C531704FD534}" presName="node" presStyleLbl="node1" presStyleIdx="1" presStyleCnt="5">
        <dgm:presLayoutVars>
          <dgm:bulletEnabled val="1"/>
        </dgm:presLayoutVars>
      </dgm:prSet>
      <dgm:spPr/>
    </dgm:pt>
    <dgm:pt modelId="{7D22C1E6-2E03-4470-90A6-B4700A647535}" type="pres">
      <dgm:prSet presAssocID="{710352A9-5152-497B-ADB9-C531704FD534}" presName="spNode" presStyleCnt="0"/>
      <dgm:spPr/>
    </dgm:pt>
    <dgm:pt modelId="{544709AB-1171-482F-B8DE-93705C27C786}" type="pres">
      <dgm:prSet presAssocID="{6FA054B7-A6E3-4A59-896C-7563972BC0C0}" presName="sibTrans" presStyleLbl="sibTrans1D1" presStyleIdx="1" presStyleCnt="5"/>
      <dgm:spPr/>
    </dgm:pt>
    <dgm:pt modelId="{3F54A681-6A36-4914-96E4-666DC0F6B9F8}" type="pres">
      <dgm:prSet presAssocID="{50A54653-2BF9-4723-AA32-F978D565132B}" presName="node" presStyleLbl="node1" presStyleIdx="2" presStyleCnt="5">
        <dgm:presLayoutVars>
          <dgm:bulletEnabled val="1"/>
        </dgm:presLayoutVars>
      </dgm:prSet>
      <dgm:spPr/>
    </dgm:pt>
    <dgm:pt modelId="{79523CE5-05C3-4F44-91B2-C657B4E99817}" type="pres">
      <dgm:prSet presAssocID="{50A54653-2BF9-4723-AA32-F978D565132B}" presName="spNode" presStyleCnt="0"/>
      <dgm:spPr/>
    </dgm:pt>
    <dgm:pt modelId="{24ABD276-28A0-4874-9280-D2A8749013CA}" type="pres">
      <dgm:prSet presAssocID="{A1667CA1-E454-4FB0-B8A3-E4C3D431387F}" presName="sibTrans" presStyleLbl="sibTrans1D1" presStyleIdx="2" presStyleCnt="5"/>
      <dgm:spPr/>
    </dgm:pt>
    <dgm:pt modelId="{1A6F9C4B-A693-471D-9F62-F4E60AFD0FB7}" type="pres">
      <dgm:prSet presAssocID="{95EC026C-7D13-47EB-9D68-C744C624697E}" presName="node" presStyleLbl="node1" presStyleIdx="3" presStyleCnt="5">
        <dgm:presLayoutVars>
          <dgm:bulletEnabled val="1"/>
        </dgm:presLayoutVars>
      </dgm:prSet>
      <dgm:spPr/>
    </dgm:pt>
    <dgm:pt modelId="{EA938E57-5BCA-4F0C-970C-71D9AD76D244}" type="pres">
      <dgm:prSet presAssocID="{95EC026C-7D13-47EB-9D68-C744C624697E}" presName="spNode" presStyleCnt="0"/>
      <dgm:spPr/>
    </dgm:pt>
    <dgm:pt modelId="{6E27BBAC-EB25-4012-B78F-1828712EFD5F}" type="pres">
      <dgm:prSet presAssocID="{0579C612-09E6-47D7-883B-5C5964101478}" presName="sibTrans" presStyleLbl="sibTrans1D1" presStyleIdx="3" presStyleCnt="5"/>
      <dgm:spPr/>
    </dgm:pt>
    <dgm:pt modelId="{08C554F0-6ABA-45A4-8366-F7A7A8FD1CF9}" type="pres">
      <dgm:prSet presAssocID="{496E0ACA-AAB0-42D8-B9D8-EFD859415199}" presName="node" presStyleLbl="node1" presStyleIdx="4" presStyleCnt="5">
        <dgm:presLayoutVars>
          <dgm:bulletEnabled val="1"/>
        </dgm:presLayoutVars>
      </dgm:prSet>
      <dgm:spPr/>
    </dgm:pt>
    <dgm:pt modelId="{4090D56A-A8AF-422B-932E-35C4AAA1D14C}" type="pres">
      <dgm:prSet presAssocID="{496E0ACA-AAB0-42D8-B9D8-EFD859415199}" presName="spNode" presStyleCnt="0"/>
      <dgm:spPr/>
    </dgm:pt>
    <dgm:pt modelId="{11C4C7DE-9E2E-485B-B540-2556760203D2}" type="pres">
      <dgm:prSet presAssocID="{53F242E2-DAF3-40AA-B20F-3D701CD2BFF4}" presName="sibTrans" presStyleLbl="sibTrans1D1" presStyleIdx="4" presStyleCnt="5"/>
      <dgm:spPr/>
    </dgm:pt>
  </dgm:ptLst>
  <dgm:cxnLst>
    <dgm:cxn modelId="{60A98810-2700-473D-A390-6028F4FF0F9A}" type="presOf" srcId="{50A54653-2BF9-4723-AA32-F978D565132B}" destId="{3F54A681-6A36-4914-96E4-666DC0F6B9F8}" srcOrd="0" destOrd="0" presId="urn:microsoft.com/office/officeart/2005/8/layout/cycle6"/>
    <dgm:cxn modelId="{8BEB2617-F097-4EB9-A209-BC93CA81B3F2}" srcId="{D493EC2A-AF50-4A5B-B401-1A7706AF4E8C}" destId="{710352A9-5152-497B-ADB9-C531704FD534}" srcOrd="1" destOrd="0" parTransId="{BA3D1F5B-87D5-412B-8769-CA89D7481912}" sibTransId="{6FA054B7-A6E3-4A59-896C-7563972BC0C0}"/>
    <dgm:cxn modelId="{CBA62817-4FCA-47BF-A6F6-C2164D28FAD2}" type="presOf" srcId="{617E8A07-5259-4FCA-962C-0E611BF8C46B}" destId="{727AF9E8-F53D-49CC-A2FC-FA4AFB89F0A2}" srcOrd="0" destOrd="0" presId="urn:microsoft.com/office/officeart/2005/8/layout/cycle6"/>
    <dgm:cxn modelId="{FA9A8F3C-924E-40DF-839F-DC62F1F852A2}" type="presOf" srcId="{99AAA7FC-6273-47B0-ABB1-10362D7212E7}" destId="{CC40EADD-F980-40F7-A85F-68ABE1240F53}" srcOrd="0" destOrd="0" presId="urn:microsoft.com/office/officeart/2005/8/layout/cycle6"/>
    <dgm:cxn modelId="{35D02F6D-EEE1-4FDC-8570-D6BD899AA9CB}" type="presOf" srcId="{496E0ACA-AAB0-42D8-B9D8-EFD859415199}" destId="{08C554F0-6ABA-45A4-8366-F7A7A8FD1CF9}" srcOrd="0" destOrd="0" presId="urn:microsoft.com/office/officeart/2005/8/layout/cycle6"/>
    <dgm:cxn modelId="{20ADA978-7BA2-44CE-95D3-A197E680EEC1}" srcId="{D493EC2A-AF50-4A5B-B401-1A7706AF4E8C}" destId="{95EC026C-7D13-47EB-9D68-C744C624697E}" srcOrd="3" destOrd="0" parTransId="{E93B3FCE-CA15-4855-8A3E-744C2196D997}" sibTransId="{0579C612-09E6-47D7-883B-5C5964101478}"/>
    <dgm:cxn modelId="{30EFE29A-2BE7-4014-8F34-47E1C67EA5AF}" type="presOf" srcId="{A1667CA1-E454-4FB0-B8A3-E4C3D431387F}" destId="{24ABD276-28A0-4874-9280-D2A8749013CA}" srcOrd="0" destOrd="0" presId="urn:microsoft.com/office/officeart/2005/8/layout/cycle6"/>
    <dgm:cxn modelId="{3E0E1A9D-012D-41D9-BECF-982C773F5F11}" type="presOf" srcId="{0579C612-09E6-47D7-883B-5C5964101478}" destId="{6E27BBAC-EB25-4012-B78F-1828712EFD5F}" srcOrd="0" destOrd="0" presId="urn:microsoft.com/office/officeart/2005/8/layout/cycle6"/>
    <dgm:cxn modelId="{925BE1A2-A1A9-4F60-9EE6-1C1BA4567882}" srcId="{D493EC2A-AF50-4A5B-B401-1A7706AF4E8C}" destId="{50A54653-2BF9-4723-AA32-F978D565132B}" srcOrd="2" destOrd="0" parTransId="{0CA0C29E-DDA1-4E98-9E43-761EECC987A1}" sibTransId="{A1667CA1-E454-4FB0-B8A3-E4C3D431387F}"/>
    <dgm:cxn modelId="{6B2458A3-9005-4C90-9837-BFD802162E39}" type="presOf" srcId="{710352A9-5152-497B-ADB9-C531704FD534}" destId="{0B0E36C8-F965-4976-9CEB-A82AAB7C6EED}" srcOrd="0" destOrd="0" presId="urn:microsoft.com/office/officeart/2005/8/layout/cycle6"/>
    <dgm:cxn modelId="{D3925CC3-749A-4CA4-9375-19E595F1D2C6}" type="presOf" srcId="{95EC026C-7D13-47EB-9D68-C744C624697E}" destId="{1A6F9C4B-A693-471D-9F62-F4E60AFD0FB7}" srcOrd="0" destOrd="0" presId="urn:microsoft.com/office/officeart/2005/8/layout/cycle6"/>
    <dgm:cxn modelId="{915565DC-1C9C-4E9A-8C4C-A665FC891156}" srcId="{D493EC2A-AF50-4A5B-B401-1A7706AF4E8C}" destId="{617E8A07-5259-4FCA-962C-0E611BF8C46B}" srcOrd="0" destOrd="0" parTransId="{710879FB-9CFE-4241-953F-F1D734D6EA1D}" sibTransId="{99AAA7FC-6273-47B0-ABB1-10362D7212E7}"/>
    <dgm:cxn modelId="{687DDDE3-0BA6-419A-95CF-3E7B764AA060}" srcId="{D493EC2A-AF50-4A5B-B401-1A7706AF4E8C}" destId="{496E0ACA-AAB0-42D8-B9D8-EFD859415199}" srcOrd="4" destOrd="0" parTransId="{5932E446-E460-411B-BEFB-D8CCBE81C1DC}" sibTransId="{53F242E2-DAF3-40AA-B20F-3D701CD2BFF4}"/>
    <dgm:cxn modelId="{7F9F04F0-1561-4672-9DBB-B2E382E4F0C5}" type="presOf" srcId="{6FA054B7-A6E3-4A59-896C-7563972BC0C0}" destId="{544709AB-1171-482F-B8DE-93705C27C786}" srcOrd="0" destOrd="0" presId="urn:microsoft.com/office/officeart/2005/8/layout/cycle6"/>
    <dgm:cxn modelId="{59047BF1-DB40-4869-B664-3BE73AA95C32}" type="presOf" srcId="{53F242E2-DAF3-40AA-B20F-3D701CD2BFF4}" destId="{11C4C7DE-9E2E-485B-B540-2556760203D2}" srcOrd="0" destOrd="0" presId="urn:microsoft.com/office/officeart/2005/8/layout/cycle6"/>
    <dgm:cxn modelId="{8EA90EF3-6274-4D5C-8FC4-36DF41A28532}" type="presOf" srcId="{D493EC2A-AF50-4A5B-B401-1A7706AF4E8C}" destId="{1A9EAC31-6A8E-40FF-B4BA-DCBBCB45E223}" srcOrd="0" destOrd="0" presId="urn:microsoft.com/office/officeart/2005/8/layout/cycle6"/>
    <dgm:cxn modelId="{5F4851AC-5778-4F60-B368-6D4CA32CED28}" type="presParOf" srcId="{1A9EAC31-6A8E-40FF-B4BA-DCBBCB45E223}" destId="{727AF9E8-F53D-49CC-A2FC-FA4AFB89F0A2}" srcOrd="0" destOrd="0" presId="urn:microsoft.com/office/officeart/2005/8/layout/cycle6"/>
    <dgm:cxn modelId="{D0D2F7C3-8A62-40C9-ADDB-155262800A62}" type="presParOf" srcId="{1A9EAC31-6A8E-40FF-B4BA-DCBBCB45E223}" destId="{54C63A3E-00D4-49B8-B2A9-470DFD2CC17C}" srcOrd="1" destOrd="0" presId="urn:microsoft.com/office/officeart/2005/8/layout/cycle6"/>
    <dgm:cxn modelId="{84066365-06A6-4392-85A8-9F4D488329EA}" type="presParOf" srcId="{1A9EAC31-6A8E-40FF-B4BA-DCBBCB45E223}" destId="{CC40EADD-F980-40F7-A85F-68ABE1240F53}" srcOrd="2" destOrd="0" presId="urn:microsoft.com/office/officeart/2005/8/layout/cycle6"/>
    <dgm:cxn modelId="{060CC894-2715-485B-95F4-CBF17D0698A1}" type="presParOf" srcId="{1A9EAC31-6A8E-40FF-B4BA-DCBBCB45E223}" destId="{0B0E36C8-F965-4976-9CEB-A82AAB7C6EED}" srcOrd="3" destOrd="0" presId="urn:microsoft.com/office/officeart/2005/8/layout/cycle6"/>
    <dgm:cxn modelId="{FF19F6E5-77DE-41A8-A465-49F2BE198B15}" type="presParOf" srcId="{1A9EAC31-6A8E-40FF-B4BA-DCBBCB45E223}" destId="{7D22C1E6-2E03-4470-90A6-B4700A647535}" srcOrd="4" destOrd="0" presId="urn:microsoft.com/office/officeart/2005/8/layout/cycle6"/>
    <dgm:cxn modelId="{C433FD00-A8E3-459B-8C68-67231B62F6DC}" type="presParOf" srcId="{1A9EAC31-6A8E-40FF-B4BA-DCBBCB45E223}" destId="{544709AB-1171-482F-B8DE-93705C27C786}" srcOrd="5" destOrd="0" presId="urn:microsoft.com/office/officeart/2005/8/layout/cycle6"/>
    <dgm:cxn modelId="{07FF30C5-7FB1-4B75-9B5F-F911C5403DFC}" type="presParOf" srcId="{1A9EAC31-6A8E-40FF-B4BA-DCBBCB45E223}" destId="{3F54A681-6A36-4914-96E4-666DC0F6B9F8}" srcOrd="6" destOrd="0" presId="urn:microsoft.com/office/officeart/2005/8/layout/cycle6"/>
    <dgm:cxn modelId="{4A181CEF-119C-4479-BC6F-65AECAD00651}" type="presParOf" srcId="{1A9EAC31-6A8E-40FF-B4BA-DCBBCB45E223}" destId="{79523CE5-05C3-4F44-91B2-C657B4E99817}" srcOrd="7" destOrd="0" presId="urn:microsoft.com/office/officeart/2005/8/layout/cycle6"/>
    <dgm:cxn modelId="{A4F19D03-6615-41F3-BD7B-ADF985BB931C}" type="presParOf" srcId="{1A9EAC31-6A8E-40FF-B4BA-DCBBCB45E223}" destId="{24ABD276-28A0-4874-9280-D2A8749013CA}" srcOrd="8" destOrd="0" presId="urn:microsoft.com/office/officeart/2005/8/layout/cycle6"/>
    <dgm:cxn modelId="{4E33BC28-116E-47A8-AD13-760AA31F4155}" type="presParOf" srcId="{1A9EAC31-6A8E-40FF-B4BA-DCBBCB45E223}" destId="{1A6F9C4B-A693-471D-9F62-F4E60AFD0FB7}" srcOrd="9" destOrd="0" presId="urn:microsoft.com/office/officeart/2005/8/layout/cycle6"/>
    <dgm:cxn modelId="{ACF2BD5E-96C0-4ECF-860B-F4FC8536A8AA}" type="presParOf" srcId="{1A9EAC31-6A8E-40FF-B4BA-DCBBCB45E223}" destId="{EA938E57-5BCA-4F0C-970C-71D9AD76D244}" srcOrd="10" destOrd="0" presId="urn:microsoft.com/office/officeart/2005/8/layout/cycle6"/>
    <dgm:cxn modelId="{ECA281B5-C905-4B87-A384-06D4BC8AFD9F}" type="presParOf" srcId="{1A9EAC31-6A8E-40FF-B4BA-DCBBCB45E223}" destId="{6E27BBAC-EB25-4012-B78F-1828712EFD5F}" srcOrd="11" destOrd="0" presId="urn:microsoft.com/office/officeart/2005/8/layout/cycle6"/>
    <dgm:cxn modelId="{3EAA1D62-1937-41B3-8BD8-C2EB3AFF084F}" type="presParOf" srcId="{1A9EAC31-6A8E-40FF-B4BA-DCBBCB45E223}" destId="{08C554F0-6ABA-45A4-8366-F7A7A8FD1CF9}" srcOrd="12" destOrd="0" presId="urn:microsoft.com/office/officeart/2005/8/layout/cycle6"/>
    <dgm:cxn modelId="{F768B693-77DF-4CF7-A26A-9DEEA093BB6A}" type="presParOf" srcId="{1A9EAC31-6A8E-40FF-B4BA-DCBBCB45E223}" destId="{4090D56A-A8AF-422B-932E-35C4AAA1D14C}" srcOrd="13" destOrd="0" presId="urn:microsoft.com/office/officeart/2005/8/layout/cycle6"/>
    <dgm:cxn modelId="{72051FF0-563E-41EC-824A-8341103002BB}" type="presParOf" srcId="{1A9EAC31-6A8E-40FF-B4BA-DCBBCB45E223}" destId="{11C4C7DE-9E2E-485B-B540-2556760203D2}" srcOrd="14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27AF9E8-F53D-49CC-A2FC-FA4AFB89F0A2}">
      <dsp:nvSpPr>
        <dsp:cNvPr id="0" name=""/>
        <dsp:cNvSpPr/>
      </dsp:nvSpPr>
      <dsp:spPr>
        <a:xfrm>
          <a:off x="2794117" y="1704"/>
          <a:ext cx="1428751" cy="92868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Spirituality/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personal growth</a:t>
          </a:r>
        </a:p>
      </dsp:txBody>
      <dsp:txXfrm>
        <a:off x="2839452" y="47039"/>
        <a:ext cx="1338081" cy="838018"/>
      </dsp:txXfrm>
    </dsp:sp>
    <dsp:sp modelId="{CC40EADD-F980-40F7-A85F-68ABE1240F53}">
      <dsp:nvSpPr>
        <dsp:cNvPr id="0" name=""/>
        <dsp:cNvSpPr/>
      </dsp:nvSpPr>
      <dsp:spPr>
        <a:xfrm>
          <a:off x="1653737" y="466049"/>
          <a:ext cx="3709511" cy="3709511"/>
        </a:xfrm>
        <a:custGeom>
          <a:avLst/>
          <a:gdLst/>
          <a:ahLst/>
          <a:cxnLst/>
          <a:rect l="0" t="0" r="0" b="0"/>
          <a:pathLst>
            <a:path>
              <a:moveTo>
                <a:pt x="2578938" y="147219"/>
              </a:moveTo>
              <a:arcTo wR="1854755" hR="1854755" stAng="17578936" swAng="1960609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0E36C8-F965-4976-9CEB-A82AAB7C6EED}">
      <dsp:nvSpPr>
        <dsp:cNvPr id="0" name=""/>
        <dsp:cNvSpPr/>
      </dsp:nvSpPr>
      <dsp:spPr>
        <a:xfrm>
          <a:off x="4558094" y="1283309"/>
          <a:ext cx="1428751" cy="92868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Family/Friends</a:t>
          </a:r>
        </a:p>
      </dsp:txBody>
      <dsp:txXfrm>
        <a:off x="4603429" y="1328644"/>
        <a:ext cx="1338081" cy="838018"/>
      </dsp:txXfrm>
    </dsp:sp>
    <dsp:sp modelId="{544709AB-1171-482F-B8DE-93705C27C786}">
      <dsp:nvSpPr>
        <dsp:cNvPr id="0" name=""/>
        <dsp:cNvSpPr/>
      </dsp:nvSpPr>
      <dsp:spPr>
        <a:xfrm>
          <a:off x="1653737" y="466049"/>
          <a:ext cx="3709511" cy="3709511"/>
        </a:xfrm>
        <a:custGeom>
          <a:avLst/>
          <a:gdLst/>
          <a:ahLst/>
          <a:cxnLst/>
          <a:rect l="0" t="0" r="0" b="0"/>
          <a:pathLst>
            <a:path>
              <a:moveTo>
                <a:pt x="3706976" y="1757801"/>
              </a:moveTo>
              <a:arcTo wR="1854755" hR="1854755" stAng="21420215" swAng="2195589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54A681-6A36-4914-96E4-666DC0F6B9F8}">
      <dsp:nvSpPr>
        <dsp:cNvPr id="0" name=""/>
        <dsp:cNvSpPr/>
      </dsp:nvSpPr>
      <dsp:spPr>
        <a:xfrm>
          <a:off x="3884315" y="3356989"/>
          <a:ext cx="1428751" cy="92868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Recreation/health/fun</a:t>
          </a:r>
        </a:p>
      </dsp:txBody>
      <dsp:txXfrm>
        <a:off x="3929650" y="3402324"/>
        <a:ext cx="1338081" cy="838018"/>
      </dsp:txXfrm>
    </dsp:sp>
    <dsp:sp modelId="{24ABD276-28A0-4874-9280-D2A8749013CA}">
      <dsp:nvSpPr>
        <dsp:cNvPr id="0" name=""/>
        <dsp:cNvSpPr/>
      </dsp:nvSpPr>
      <dsp:spPr>
        <a:xfrm>
          <a:off x="1653737" y="466049"/>
          <a:ext cx="3709511" cy="3709511"/>
        </a:xfrm>
        <a:custGeom>
          <a:avLst/>
          <a:gdLst/>
          <a:ahLst/>
          <a:cxnLst/>
          <a:rect l="0" t="0" r="0" b="0"/>
          <a:pathLst>
            <a:path>
              <a:moveTo>
                <a:pt x="2223214" y="3672545"/>
              </a:moveTo>
              <a:arcTo wR="1854755" hR="1854755" stAng="4712497" swAng="1375007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A6F9C4B-A693-471D-9F62-F4E60AFD0FB7}">
      <dsp:nvSpPr>
        <dsp:cNvPr id="0" name=""/>
        <dsp:cNvSpPr/>
      </dsp:nvSpPr>
      <dsp:spPr>
        <a:xfrm>
          <a:off x="1703919" y="3356989"/>
          <a:ext cx="1428751" cy="92868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Money/career</a:t>
          </a:r>
        </a:p>
      </dsp:txBody>
      <dsp:txXfrm>
        <a:off x="1749254" y="3402324"/>
        <a:ext cx="1338081" cy="838018"/>
      </dsp:txXfrm>
    </dsp:sp>
    <dsp:sp modelId="{6E27BBAC-EB25-4012-B78F-1828712EFD5F}">
      <dsp:nvSpPr>
        <dsp:cNvPr id="0" name=""/>
        <dsp:cNvSpPr/>
      </dsp:nvSpPr>
      <dsp:spPr>
        <a:xfrm>
          <a:off x="1653737" y="466049"/>
          <a:ext cx="3709511" cy="3709511"/>
        </a:xfrm>
        <a:custGeom>
          <a:avLst/>
          <a:gdLst/>
          <a:ahLst/>
          <a:cxnLst/>
          <a:rect l="0" t="0" r="0" b="0"/>
          <a:pathLst>
            <a:path>
              <a:moveTo>
                <a:pt x="309831" y="2881074"/>
              </a:moveTo>
              <a:arcTo wR="1854755" hR="1854755" stAng="8784196" swAng="2195589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C554F0-6ABA-45A4-8366-F7A7A8FD1CF9}">
      <dsp:nvSpPr>
        <dsp:cNvPr id="0" name=""/>
        <dsp:cNvSpPr/>
      </dsp:nvSpPr>
      <dsp:spPr>
        <a:xfrm>
          <a:off x="1030139" y="1283309"/>
          <a:ext cx="1428751" cy="92868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Home/partner</a:t>
          </a:r>
        </a:p>
      </dsp:txBody>
      <dsp:txXfrm>
        <a:off x="1075474" y="1328644"/>
        <a:ext cx="1338081" cy="838018"/>
      </dsp:txXfrm>
    </dsp:sp>
    <dsp:sp modelId="{11C4C7DE-9E2E-485B-B540-2556760203D2}">
      <dsp:nvSpPr>
        <dsp:cNvPr id="0" name=""/>
        <dsp:cNvSpPr/>
      </dsp:nvSpPr>
      <dsp:spPr>
        <a:xfrm>
          <a:off x="1653737" y="466049"/>
          <a:ext cx="3709511" cy="3709511"/>
        </a:xfrm>
        <a:custGeom>
          <a:avLst/>
          <a:gdLst/>
          <a:ahLst/>
          <a:cxnLst/>
          <a:rect l="0" t="0" r="0" b="0"/>
          <a:pathLst>
            <a:path>
              <a:moveTo>
                <a:pt x="323292" y="808458"/>
              </a:moveTo>
              <a:arcTo wR="1854755" hR="1854755" stAng="12860455" swAng="1960609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eme1">
  <a:themeElements>
    <a:clrScheme name="Report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00A0B8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{DDDC5769-9FCF-4841-9745-2A9B985BBFF1}tf02835058.dotx</Template>
  <TotalTime>4029</TotalTime>
  <Pages>22</Pages>
  <Words>856</Words>
  <Characters>4882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Love2Meditate</dc:creator>
  <cp:keywords/>
  <dc:description/>
  <cp:lastModifiedBy>Jovi Hoonjan</cp:lastModifiedBy>
  <cp:revision>92</cp:revision>
  <dcterms:created xsi:type="dcterms:W3CDTF">2020-07-10T13:40:00Z</dcterms:created>
  <dcterms:modified xsi:type="dcterms:W3CDTF">2021-03-30T13:30:00Z</dcterms:modified>
</cp:coreProperties>
</file>